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1E" w:rsidRDefault="0026171E" w:rsidP="006B044E">
      <w:pPr>
        <w:pStyle w:val="ConsPlusTitle"/>
        <w:jc w:val="center"/>
        <w:rPr>
          <w:b w:val="0"/>
        </w:rPr>
      </w:pPr>
    </w:p>
    <w:tbl>
      <w:tblPr>
        <w:tblpPr w:leftFromText="180" w:rightFromText="180" w:vertAnchor="text" w:horzAnchor="margin" w:tblpXSpec="center" w:tblpY="11"/>
        <w:tblW w:w="10632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26171E" w:rsidRPr="00824115" w:rsidTr="00AD0333">
        <w:tc>
          <w:tcPr>
            <w:tcW w:w="4536" w:type="dxa"/>
            <w:tcBorders>
              <w:bottom w:val="nil"/>
            </w:tcBorders>
          </w:tcPr>
          <w:p w:rsidR="0026171E" w:rsidRPr="00A14EBD" w:rsidRDefault="0026171E" w:rsidP="00AD0333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 Cyr" w:hAnsi="Times Cyr Bash Normal Cyr"/>
                <w:sz w:val="28"/>
                <w:szCs w:val="28"/>
              </w:rPr>
              <w:t>БАШ</w:t>
            </w:r>
            <w:r>
              <w:rPr>
                <w:rFonts w:ascii="Times Cyr Bash Normal Cyr" w:hAnsi="Times Cyr Bash Normal Cyr"/>
                <w:sz w:val="28"/>
                <w:szCs w:val="28"/>
              </w:rPr>
              <w:t>К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>ОРТОСТАН РЕСПУБЛИКА</w:t>
            </w:r>
            <w:r>
              <w:rPr>
                <w:rFonts w:ascii="Times Cyr Bash Normal Cyr" w:hAnsi="Times Cyr Bash Normal Cyr"/>
                <w:sz w:val="28"/>
                <w:szCs w:val="28"/>
              </w:rPr>
              <w:t>Н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>Ы</w:t>
            </w:r>
          </w:p>
          <w:p w:rsidR="0026171E" w:rsidRPr="00A14EBD" w:rsidRDefault="0026171E" w:rsidP="00AD0333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rFonts w:ascii="Times Cyr Bash Normal" w:hAnsi="Times Cyr Bash Normal"/>
                <w:sz w:val="28"/>
                <w:szCs w:val="28"/>
                <w:lang w:val="ba-RU"/>
              </w:rPr>
              <w:t>Г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</w:t>
            </w:r>
            <w:r>
              <w:rPr>
                <w:rFonts w:ascii="Times Cyr Bash Normal Cyr" w:hAnsi="Times Cyr Bash Normal Cyr"/>
                <w:sz w:val="28"/>
                <w:szCs w:val="28"/>
              </w:rPr>
              <w:t>ТАБЫН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 xml:space="preserve">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>
              <w:rPr>
                <w:rFonts w:ascii="Times Cyr Bash Normal Cyr" w:hAnsi="Times Cyr Bash Normal Cyr"/>
                <w:sz w:val="28"/>
                <w:szCs w:val="28"/>
                <w:lang w:val="ba-RU"/>
              </w:rPr>
              <w:t>Н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26171E" w:rsidRPr="00A14EBD" w:rsidRDefault="0026171E" w:rsidP="00AD0333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 w:rsidRPr="005555C7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25pt;height:81pt;visibility:visible">
                  <v:imagedata r:id="rId4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26171E" w:rsidRPr="00A14EBD" w:rsidRDefault="0026171E" w:rsidP="00AD0333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 Cyr" w:hAnsi="Times Cyr Bash Normal Cyr"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rFonts w:ascii="Times Cyr Bash Normal Cyr" w:hAnsi="Times Cyr Bash Normal Cyr"/>
                <w:sz w:val="28"/>
                <w:szCs w:val="28"/>
              </w:rPr>
              <w:t>ТАБЫНСКИЙ</w:t>
            </w:r>
            <w:r w:rsidRPr="00A14EBD">
              <w:rPr>
                <w:rFonts w:ascii="Times Cyr Bash Normal Cyr" w:hAnsi="Times Cyr Bash Normal Cyr"/>
                <w:sz w:val="28"/>
                <w:szCs w:val="28"/>
              </w:rPr>
              <w:t xml:space="preserve"> СЕЛЬСОВЕТ МУНИЦИПАЛЬНОГО РАЙОНА ГАФУРИЙСКИЙ РАЙОН</w:t>
            </w:r>
          </w:p>
          <w:p w:rsidR="0026171E" w:rsidRPr="00A14EBD" w:rsidRDefault="0026171E" w:rsidP="00AD0333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 Cyr" w:hAnsi="Times Cyr Bash Normal Cyr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26171E" w:rsidTr="00AD0333">
        <w:tc>
          <w:tcPr>
            <w:tcW w:w="4536" w:type="dxa"/>
            <w:tcBorders>
              <w:top w:val="nil"/>
            </w:tcBorders>
          </w:tcPr>
          <w:p w:rsidR="0026171E" w:rsidRPr="00A14EBD" w:rsidRDefault="0026171E" w:rsidP="00AD033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26171E" w:rsidRPr="00A14EBD" w:rsidRDefault="0026171E" w:rsidP="00AD0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26171E" w:rsidRPr="00A14EBD" w:rsidRDefault="0026171E" w:rsidP="00AD0333">
            <w:pPr>
              <w:jc w:val="right"/>
              <w:rPr>
                <w:sz w:val="28"/>
                <w:szCs w:val="28"/>
              </w:rPr>
            </w:pPr>
          </w:p>
        </w:tc>
      </w:tr>
    </w:tbl>
    <w:tbl>
      <w:tblPr>
        <w:tblW w:w="10926" w:type="dxa"/>
        <w:tblInd w:w="-6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680"/>
        <w:gridCol w:w="1440"/>
        <w:gridCol w:w="4806"/>
      </w:tblGrid>
      <w:tr w:rsidR="0026171E" w:rsidRPr="003E5993" w:rsidTr="004429A4">
        <w:tc>
          <w:tcPr>
            <w:tcW w:w="4680" w:type="dxa"/>
          </w:tcPr>
          <w:p w:rsidR="0026171E" w:rsidRPr="00B658AB" w:rsidRDefault="0026171E" w:rsidP="004429A4">
            <w:pPr>
              <w:jc w:val="center"/>
              <w:rPr>
                <w:rFonts w:ascii="ATimes" w:hAnsi="ATimes"/>
                <w:b/>
                <w:sz w:val="36"/>
                <w:szCs w:val="36"/>
              </w:rPr>
            </w:pPr>
            <w:r w:rsidRPr="00C70D41">
              <w:rPr>
                <w:b/>
                <w:sz w:val="36"/>
                <w:szCs w:val="36"/>
              </w:rPr>
              <w:t>БОЙОРОК</w:t>
            </w:r>
          </w:p>
        </w:tc>
        <w:tc>
          <w:tcPr>
            <w:tcW w:w="1440" w:type="dxa"/>
          </w:tcPr>
          <w:p w:rsidR="0026171E" w:rsidRPr="00E11250" w:rsidRDefault="0026171E" w:rsidP="004429A4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806" w:type="dxa"/>
          </w:tcPr>
          <w:p w:rsidR="0026171E" w:rsidRPr="00EE6412" w:rsidRDefault="0026171E" w:rsidP="004429A4">
            <w:pPr>
              <w:pStyle w:val="Heading5"/>
              <w:rPr>
                <w:shadow w:val="0"/>
                <w:spacing w:val="0"/>
                <w:sz w:val="36"/>
                <w:szCs w:val="36"/>
              </w:rPr>
            </w:pPr>
            <w:r>
              <w:rPr>
                <w:shadow w:val="0"/>
                <w:spacing w:val="0"/>
                <w:sz w:val="36"/>
                <w:szCs w:val="36"/>
              </w:rPr>
              <w:t>РАСПОРЯЖЕНИЕ</w:t>
            </w:r>
          </w:p>
        </w:tc>
      </w:tr>
      <w:tr w:rsidR="0026171E" w:rsidRPr="003E5993" w:rsidTr="004429A4">
        <w:tc>
          <w:tcPr>
            <w:tcW w:w="4680" w:type="dxa"/>
          </w:tcPr>
          <w:p w:rsidR="0026171E" w:rsidRPr="005F37FF" w:rsidRDefault="0026171E" w:rsidP="004429A4">
            <w:pPr>
              <w:jc w:val="center"/>
              <w:rPr>
                <w:sz w:val="28"/>
                <w:szCs w:val="28"/>
              </w:rPr>
            </w:pPr>
            <w:r w:rsidRPr="005F37FF">
              <w:rPr>
                <w:sz w:val="28"/>
                <w:szCs w:val="28"/>
              </w:rPr>
              <w:t>«16» декабря 2019 й.</w:t>
            </w:r>
          </w:p>
        </w:tc>
        <w:tc>
          <w:tcPr>
            <w:tcW w:w="1440" w:type="dxa"/>
          </w:tcPr>
          <w:p w:rsidR="0026171E" w:rsidRPr="005F37FF" w:rsidRDefault="0026171E" w:rsidP="004429A4">
            <w:pPr>
              <w:jc w:val="center"/>
              <w:rPr>
                <w:sz w:val="28"/>
                <w:szCs w:val="28"/>
              </w:rPr>
            </w:pPr>
            <w:r w:rsidRPr="005F37FF">
              <w:rPr>
                <w:sz w:val="28"/>
                <w:szCs w:val="28"/>
              </w:rPr>
              <w:t>№28</w:t>
            </w:r>
          </w:p>
        </w:tc>
        <w:tc>
          <w:tcPr>
            <w:tcW w:w="4806" w:type="dxa"/>
          </w:tcPr>
          <w:p w:rsidR="0026171E" w:rsidRPr="005F37FF" w:rsidRDefault="0026171E" w:rsidP="004429A4">
            <w:pPr>
              <w:jc w:val="center"/>
              <w:rPr>
                <w:sz w:val="28"/>
                <w:szCs w:val="28"/>
              </w:rPr>
            </w:pPr>
            <w:r w:rsidRPr="005F37FF">
              <w:rPr>
                <w:sz w:val="28"/>
                <w:szCs w:val="28"/>
              </w:rPr>
              <w:t xml:space="preserve">«16» декабря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5F37FF">
                <w:rPr>
                  <w:sz w:val="28"/>
                  <w:szCs w:val="28"/>
                </w:rPr>
                <w:t>2019 г</w:t>
              </w:r>
            </w:smartTag>
            <w:r w:rsidRPr="005F37FF">
              <w:rPr>
                <w:sz w:val="28"/>
                <w:szCs w:val="28"/>
              </w:rPr>
              <w:t>.</w:t>
            </w:r>
          </w:p>
        </w:tc>
      </w:tr>
    </w:tbl>
    <w:p w:rsidR="0026171E" w:rsidRDefault="0026171E" w:rsidP="00A94810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26171E" w:rsidRPr="002F6090" w:rsidRDefault="0026171E" w:rsidP="00A9481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6090">
        <w:rPr>
          <w:rFonts w:ascii="Times New Roman" w:hAnsi="Times New Roman" w:cs="Times New Roman"/>
          <w:sz w:val="28"/>
          <w:szCs w:val="28"/>
        </w:rPr>
        <w:t>Об утверждении Порядка составления и ведения кассового</w:t>
      </w:r>
    </w:p>
    <w:p w:rsidR="0026171E" w:rsidRPr="002F6090" w:rsidRDefault="0026171E" w:rsidP="00A9481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6090">
        <w:rPr>
          <w:rFonts w:ascii="Times New Roman" w:hAnsi="Times New Roman" w:cs="Times New Roman"/>
          <w:sz w:val="28"/>
          <w:szCs w:val="28"/>
        </w:rPr>
        <w:t>плана исполнения бюджета сельского поселения Табынский сельсовет</w:t>
      </w:r>
    </w:p>
    <w:p w:rsidR="0026171E" w:rsidRPr="002F6090" w:rsidRDefault="0026171E" w:rsidP="00A9481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6090">
        <w:rPr>
          <w:rFonts w:ascii="Times New Roman" w:hAnsi="Times New Roman" w:cs="Times New Roman"/>
          <w:sz w:val="28"/>
          <w:szCs w:val="28"/>
        </w:rPr>
        <w:t>муниципального района Гафурийский район Республики Башкортостан</w:t>
      </w:r>
    </w:p>
    <w:p w:rsidR="0026171E" w:rsidRPr="002F6090" w:rsidRDefault="0026171E" w:rsidP="00A9481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6090">
        <w:rPr>
          <w:rFonts w:ascii="Times New Roman" w:hAnsi="Times New Roman" w:cs="Times New Roman"/>
          <w:sz w:val="28"/>
          <w:szCs w:val="28"/>
        </w:rPr>
        <w:t>в текущем финансовом году</w:t>
      </w:r>
    </w:p>
    <w:p w:rsidR="0026171E" w:rsidRPr="004E292B" w:rsidRDefault="0026171E" w:rsidP="00A94810">
      <w:pPr>
        <w:spacing w:after="1"/>
        <w:rPr>
          <w:sz w:val="28"/>
          <w:szCs w:val="28"/>
        </w:rPr>
      </w:pPr>
    </w:p>
    <w:p w:rsidR="0026171E" w:rsidRPr="00E939CC" w:rsidRDefault="0026171E" w:rsidP="00A948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92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E939CC">
          <w:rPr>
            <w:rFonts w:ascii="Times New Roman" w:hAnsi="Times New Roman" w:cs="Times New Roman"/>
            <w:sz w:val="28"/>
            <w:szCs w:val="28"/>
          </w:rPr>
          <w:t>статьей 217.1</w:t>
        </w:r>
      </w:hyperlink>
      <w:r w:rsidRPr="00E939C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Решением Совета сельского поселения Табынский сельсовет муниципального района Гафурийский район Республики Башкортостан от 26 декабря </w:t>
      </w:r>
      <w:smartTag w:uri="urn:schemas-microsoft-com:office:smarttags" w:element="metricconverter">
        <w:smartTagPr>
          <w:attr w:name="ProductID" w:val="2013 г"/>
        </w:smartTagPr>
        <w:r w:rsidRPr="00E939CC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E939CC">
        <w:rPr>
          <w:rFonts w:ascii="Times New Roman" w:hAnsi="Times New Roman" w:cs="Times New Roman"/>
          <w:sz w:val="28"/>
          <w:szCs w:val="28"/>
        </w:rPr>
        <w:t>. № 98-167з «О бюджетном процессе сельского поселения Табынский сельсовет муниципального района Гафурийский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939CC">
        <w:rPr>
          <w:rFonts w:ascii="Times New Roman" w:hAnsi="Times New Roman" w:cs="Times New Roman"/>
          <w:sz w:val="28"/>
          <w:szCs w:val="28"/>
        </w:rPr>
        <w:t xml:space="preserve"> (изм. от 24.04.2018  г. №103-181з):</w:t>
      </w:r>
    </w:p>
    <w:p w:rsidR="0026171E" w:rsidRPr="00E939CC" w:rsidRDefault="0026171E" w:rsidP="00A948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171E" w:rsidRPr="004E292B" w:rsidRDefault="0026171E" w:rsidP="00A9481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39CC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5" w:history="1">
        <w:r w:rsidRPr="00E939CC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E939CC">
        <w:rPr>
          <w:rFonts w:ascii="Times New Roman" w:hAnsi="Times New Roman" w:cs="Times New Roman"/>
          <w:sz w:val="28"/>
          <w:szCs w:val="28"/>
        </w:rPr>
        <w:t xml:space="preserve"> составления и ведения кассового плана исполнения бюджета сельс</w:t>
      </w:r>
      <w:r>
        <w:rPr>
          <w:rFonts w:ascii="Times New Roman" w:hAnsi="Times New Roman" w:cs="Times New Roman"/>
          <w:sz w:val="28"/>
          <w:szCs w:val="28"/>
        </w:rPr>
        <w:t>кого поселения Табынский сельсовет</w:t>
      </w:r>
      <w:r w:rsidRPr="004E2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Гафурийский район Республики Башкортостан.</w:t>
      </w:r>
    </w:p>
    <w:p w:rsidR="0026171E" w:rsidRDefault="0026171E" w:rsidP="00A9481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92B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распоряжения оставляю за собой.</w:t>
      </w:r>
      <w:r w:rsidRPr="004E29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71E" w:rsidRDefault="0026171E" w:rsidP="00A9481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171E" w:rsidRDefault="0026171E" w:rsidP="00A9481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171E" w:rsidRDefault="0026171E" w:rsidP="00A94810">
      <w:pPr>
        <w:pStyle w:val="ConsPlusNormal"/>
        <w:spacing w:before="220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Ф.Ф. Гумеров</w:t>
      </w: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</w:pPr>
    </w:p>
    <w:p w:rsidR="0026171E" w:rsidRDefault="0026171E">
      <w:pPr>
        <w:pStyle w:val="ConsPlusNormal"/>
        <w:jc w:val="right"/>
        <w:outlineLvl w:val="0"/>
      </w:pPr>
    </w:p>
    <w:p w:rsidR="0026171E" w:rsidRDefault="0026171E">
      <w:pPr>
        <w:pStyle w:val="ConsPlusNormal"/>
        <w:jc w:val="right"/>
        <w:outlineLvl w:val="0"/>
      </w:pPr>
    </w:p>
    <w:p w:rsidR="0026171E" w:rsidRDefault="0026171E">
      <w:pPr>
        <w:pStyle w:val="ConsPlusNormal"/>
        <w:jc w:val="right"/>
        <w:outlineLvl w:val="0"/>
      </w:pPr>
    </w:p>
    <w:p w:rsidR="0026171E" w:rsidRPr="009A7A56" w:rsidRDefault="0026171E" w:rsidP="00E22850">
      <w:pPr>
        <w:pStyle w:val="ConsPlusNormal"/>
        <w:ind w:left="5664"/>
        <w:outlineLvl w:val="0"/>
        <w:rPr>
          <w:rFonts w:ascii="Times New Roman" w:hAnsi="Times New Roman" w:cs="Times New Roman"/>
          <w:sz w:val="20"/>
        </w:rPr>
      </w:pPr>
      <w:r w:rsidRPr="009A7A56">
        <w:rPr>
          <w:rFonts w:ascii="Times New Roman" w:hAnsi="Times New Roman" w:cs="Times New Roman"/>
          <w:sz w:val="20"/>
        </w:rPr>
        <w:t>Приложение</w:t>
      </w:r>
    </w:p>
    <w:p w:rsidR="0026171E" w:rsidRPr="009A7A56" w:rsidRDefault="0026171E" w:rsidP="00E22850">
      <w:pPr>
        <w:pStyle w:val="ConsPlusNormal"/>
        <w:ind w:left="5664"/>
        <w:rPr>
          <w:rFonts w:ascii="Times New Roman" w:hAnsi="Times New Roman" w:cs="Times New Roman"/>
          <w:sz w:val="20"/>
        </w:rPr>
      </w:pPr>
      <w:r w:rsidRPr="009A7A56">
        <w:rPr>
          <w:rFonts w:ascii="Times New Roman" w:hAnsi="Times New Roman" w:cs="Times New Roman"/>
          <w:sz w:val="20"/>
        </w:rPr>
        <w:t>к распоряжению Администрации СП Табынский сельсовет муниципального района Гафурийский</w:t>
      </w:r>
    </w:p>
    <w:p w:rsidR="0026171E" w:rsidRPr="009A7A56" w:rsidRDefault="0026171E" w:rsidP="00E22850">
      <w:pPr>
        <w:pStyle w:val="ConsPlusNormal"/>
        <w:ind w:left="5664"/>
        <w:rPr>
          <w:rFonts w:ascii="Times New Roman" w:hAnsi="Times New Roman" w:cs="Times New Roman"/>
          <w:sz w:val="20"/>
        </w:rPr>
      </w:pPr>
      <w:r w:rsidRPr="009A7A56">
        <w:rPr>
          <w:rFonts w:ascii="Times New Roman" w:hAnsi="Times New Roman" w:cs="Times New Roman"/>
          <w:sz w:val="20"/>
        </w:rPr>
        <w:t xml:space="preserve">район Республики Башкортостан </w:t>
      </w:r>
    </w:p>
    <w:p w:rsidR="0026171E" w:rsidRPr="009A7A56" w:rsidRDefault="0026171E" w:rsidP="00E22850">
      <w:pPr>
        <w:pStyle w:val="ConsPlusNormal"/>
        <w:ind w:left="5664"/>
        <w:rPr>
          <w:rFonts w:ascii="Times New Roman" w:hAnsi="Times New Roman" w:cs="Times New Roman"/>
          <w:sz w:val="20"/>
        </w:rPr>
      </w:pPr>
      <w:r w:rsidRPr="009A7A56">
        <w:rPr>
          <w:rFonts w:ascii="Times New Roman" w:hAnsi="Times New Roman" w:cs="Times New Roman"/>
          <w:sz w:val="20"/>
        </w:rPr>
        <w:t xml:space="preserve">от 16 декабря </w:t>
      </w:r>
      <w:smartTag w:uri="urn:schemas-microsoft-com:office:smarttags" w:element="metricconverter">
        <w:smartTagPr>
          <w:attr w:name="ProductID" w:val="2019 г"/>
        </w:smartTagPr>
        <w:r w:rsidRPr="009A7A56">
          <w:rPr>
            <w:rFonts w:ascii="Times New Roman" w:hAnsi="Times New Roman" w:cs="Times New Roman"/>
            <w:sz w:val="20"/>
          </w:rPr>
          <w:t>2019 г</w:t>
        </w:r>
      </w:smartTag>
      <w:r w:rsidRPr="009A7A56">
        <w:rPr>
          <w:rFonts w:ascii="Times New Roman" w:hAnsi="Times New Roman" w:cs="Times New Roman"/>
          <w:sz w:val="20"/>
        </w:rPr>
        <w:t>. № 28</w:t>
      </w:r>
    </w:p>
    <w:p w:rsidR="0026171E" w:rsidRPr="009A7A56" w:rsidRDefault="002617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35"/>
      <w:bookmarkEnd w:id="0"/>
      <w:r w:rsidRPr="009A7A56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СОСТАВЛЕНИЯ И ВЕДЕНИЯ КАССОВОГО ПЛАНА ИСПОЛНЕНИИ БЮДЖЕТА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СЕЛЬСКОГО ПОСЕЛЕНИЯ ТАБЫНСКИЙ СЕЛЬСОВЕТ МУНИЦИПАЛЬНОГО РАЙОНА ГАФУРИЙСКИЙ РАЙОН РЕСПУБЛИКИ БАШКОРТОСТАН В ТЕКУЩЕМ ФИНАНСОВОМ ГОДУ</w:t>
      </w:r>
    </w:p>
    <w:p w:rsidR="0026171E" w:rsidRPr="009A7A56" w:rsidRDefault="0026171E">
      <w:pPr>
        <w:spacing w:after="1"/>
      </w:pPr>
    </w:p>
    <w:p w:rsidR="0026171E" w:rsidRPr="009A7A56" w:rsidRDefault="0026171E" w:rsidP="0044259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26171E" w:rsidRPr="009A7A56" w:rsidRDefault="0026171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1. Настоящий Порядок составления и ведения кассового плана исполнения бюджета сельского поселения Табынский сельсовет муниципального района Гафурийский район Республики Башкортостан в текущем финансовом году (далее - Порядок) разработан в соответствии со </w:t>
      </w:r>
      <w:hyperlink r:id="rId6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статьей 217.1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и определяет правила составления и ведения кассового плана исполнения бюджета сельского поселения Табынский сельсовет муниципального района Гафурийский район Республики Башкортостан (далее – бюджет сельского поселения).</w:t>
      </w:r>
    </w:p>
    <w:p w:rsidR="0026171E" w:rsidRPr="009A7A56" w:rsidRDefault="0026171E" w:rsidP="00474AD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2. Кассовый план исполнения бюджета сельского поселения Табынский сельсовет муниципального района Гафурийский район Республики Башкортостан (далее - кассовый план) на очередной финансовый год составляется по </w:t>
      </w:r>
      <w:hyperlink w:anchor="P693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согласно приложению № 4 к настоящему Порядку и утверждается главой Администрации сельского поселения (далее-главой Администрации).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3. Составление и ведение кассового плана осуществляется на основании: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поступлениям доходов бюджета сельского поселения, формируемых в порядке, предусмотренном </w:t>
      </w:r>
      <w:hyperlink w:anchor="P54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главой II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выплатам по расходам бюджета сельского поселения, формируемых в порядке, предусмотренном </w:t>
      </w:r>
      <w:hyperlink w:anchor="P83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главой III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поступлениям и кассовым выплатам по источникам финансирования дефицита бюджета сельского поселения, формируемых в порядке, предусмотренном </w:t>
      </w:r>
      <w:hyperlink w:anchor="P108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главой IV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иных необходимых показателей.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4. Уточнение и представление показателей для кассового плана осуществляется в порядке, предусмотренном </w:t>
      </w:r>
      <w:hyperlink w:anchor="P54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главами II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08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IV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26171E" w:rsidRPr="009A7A56" w:rsidRDefault="002617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6171E" w:rsidRPr="009A7A56" w:rsidRDefault="0026171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1" w:name="P54"/>
      <w:bookmarkEnd w:id="1"/>
      <w:r w:rsidRPr="009A7A56">
        <w:rPr>
          <w:rFonts w:ascii="Times New Roman" w:hAnsi="Times New Roman" w:cs="Times New Roman"/>
          <w:b w:val="0"/>
          <w:sz w:val="24"/>
          <w:szCs w:val="24"/>
        </w:rPr>
        <w:t>II. ПОРЯДОК СОСТАВЛЕНИЯ, УТОЧНЕНИЯ И ПРЕДСТАВЛЕНИЯ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ПОКАЗАТЕЛЕЙ ДЛЯ КАССОВОГО ПЛАНА ПО КАССОВЫМ ПОСТУПЛЕНИЯМ</w:t>
      </w:r>
    </w:p>
    <w:p w:rsidR="0026171E" w:rsidRPr="009A7A56" w:rsidRDefault="0026171E" w:rsidP="0044259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ДОХОДОВ БЮДЖЕТА СЕЛЬСКОГО ПОСЕЛЕНИЯ</w:t>
      </w:r>
    </w:p>
    <w:p w:rsidR="0026171E" w:rsidRPr="009A7A56" w:rsidRDefault="0026171E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5. Показатели для кассового плана по кассовым поступлениям доходов бюджета сельского поселения формируются на основании </w:t>
      </w:r>
      <w:hyperlink w:anchor="P162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сведений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о помесячном распределении поступлений доходов в бюджет сельского поселения  (приложение N 1 к настоящему Порядку), полученных от главных администраторов доходов бюджета сельского поселения.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6. В целях составления кассового плана не позднее пятого рабочего дня со дня принятия решения Совета сельского поселения Табынский сельсовет муниципального района Гафурийский район Республики Башкортостан о бюджете сельского поселения на очередной финансовый год и плановый период Администрация сельского поселения формирует помесячное распределение поступлений соответствующих доходов в бюджет сельского поселения на текущий финансовый год.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7. В целях ведения кассового плана Администрация сельского поселения формирует уточненные </w:t>
      </w:r>
      <w:hyperlink w:anchor="P162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сведения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о помесячном распределении администрируемых ими поступлений соответствующих доходов бюджета сельского поселения на текущий финансовый год (приложение N 1 к настоящему Порядку).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При уточнении сведений о помесячном распределении поступлений доходов в бюджет сельского поселения на текущий финансовый год указываются фактические кассовые поступления доходов в бюджет сельского поселения за отчетный период и уточняются соответствующие показатели периода, следующего за текущим месяцем.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Уточненные сведения о помесячном распределении поступлений соответствующих доходов в бюджет сельского поселения на текущий финансовый год составляются по форме согласно приложения №1 к настоящему Порядку по налоговым и неналоговым доходам, по безвозмездным поступлениям в доход бюджета сельского поселения в виде субсидий, субвенций и иных межбюджетных трансфертов, имеющих целевое назначение, не позднее пятого рабочего дня текущего месяца.</w:t>
      </w:r>
    </w:p>
    <w:p w:rsidR="0026171E" w:rsidRPr="009A7A56" w:rsidRDefault="0026171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2" w:name="P83"/>
      <w:bookmarkEnd w:id="2"/>
    </w:p>
    <w:p w:rsidR="0026171E" w:rsidRPr="009A7A56" w:rsidRDefault="0026171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III. ПОРЯДОК СОСТАВЛЕНИЯ, УТОЧНЕНИЯ И ПРЕДСТАВЛЕНИЯ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ПОКАЗАТЕЛЕЙ ДЛЯ КАССОВОГО ПЛАНА ПО КАССОВЫМ ВЫПЛАТАМ ПО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РАСХОДАМ БЮДЖЕТА СЕЛЬСКОГО ПОСЕЛЕНИЯ</w:t>
      </w:r>
    </w:p>
    <w:p w:rsidR="0026171E" w:rsidRPr="009A7A56" w:rsidRDefault="002617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6171E" w:rsidRPr="009A7A56" w:rsidRDefault="0026171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8. Показатели для кассового плана по кассовым выплатам по расходам бюджета сельского поселения формируются на основании: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сводной бюджетной росписи бюджета сельского поселения;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72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прогнозов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сельского поселения на текущий финансовый год с помесячной детализацией (приложение N 2 к настоящему Порядку).</w:t>
      </w:r>
    </w:p>
    <w:p w:rsidR="0026171E" w:rsidRPr="009A7A56" w:rsidRDefault="0026171E" w:rsidP="005E00C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9. В целях составления кассового плана Администрация сельского поселения  формирует </w:t>
      </w:r>
      <w:hyperlink w:anchor="P272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прогноз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сельского поселения на текущий финансовый год с помесячной детализацией (приложение N 2 к настоящему Порядку) не позднее пятого рабочего дня со дня принятия решения Совета сельского поселения Табынский сельсовет муниципального района Гафурийский район Республики Башкортостан о бюджете сельского поселения на очередной финансовый год и плановый период.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10. В целях ведения кассового плана Администрация сельского поселения формирует уточненный </w:t>
      </w:r>
      <w:hyperlink w:anchor="P272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прогноз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сельского поселения на текущий финансовый год с помесячной детализацией (приложение N 2 к настоящему Порядку).</w:t>
      </w:r>
    </w:p>
    <w:p w:rsidR="0026171E" w:rsidRPr="009A7A56" w:rsidRDefault="0026171E" w:rsidP="005E00C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Уточнение прогнозов кассовых выплат по расходам бюджета сельского поселения на текущий финансовый год осуществляется на основании информации о кассовом исполнении бюджета сельского поселения по расходам в период с февраля по декабрь текущего финансового года - ежемесячно не позднее пятого рабочего дня текущего месяца.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При уточнении указываются фактические кассовые выплаты по расходам бюджета сельского поселения за отчетный период и уточняются соответствующие показатели периода, следующего за отчетным месяцем.</w:t>
      </w:r>
    </w:p>
    <w:p w:rsidR="0026171E" w:rsidRPr="009A7A56" w:rsidRDefault="0026171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3" w:name="P108"/>
      <w:bookmarkEnd w:id="3"/>
    </w:p>
    <w:p w:rsidR="0026171E" w:rsidRPr="009A7A56" w:rsidRDefault="0026171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IV. ПОРЯДОК СОСТАВЛЕНИЯ, УТОЧНЕНИЯ И ПРЕДСТАВЛЕНИЯ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ПОКАЗАТЕЛЕЙ ДЛЯ КАССОВОГО ПЛАНА ПО КАССОВЫМ ПОСТУПЛЕНИЯМ И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КАССОВЫМ ВЫПЛАТАМ ПО ИСТОЧНИКАМ ФИНАНСИРОВАНИЯ ДЕФИЦИТА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БЮДЖЕТА СЕЛЬСКОГО ПОСЕЛЕНИЯ</w:t>
      </w:r>
    </w:p>
    <w:p w:rsidR="0026171E" w:rsidRPr="009A7A56" w:rsidRDefault="002617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6171E" w:rsidRPr="009A7A56" w:rsidRDefault="0026171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11. Показатели для кассового плана по кассовым поступлениям и кассовым выплатам по источникам финансирования дефицита бюджета сельского поселения формируются на основании: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сводной бюджетной росписи бюджета сельского поселения;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80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прогноза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кассовых поступлений и кассовых выплат по источникам финансирования дефицита бюджета сельского поселения на текущий финансовый год с помесячной детализацией (приложение N 3 к настоящему Порядку);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12. Администрация сельского поселения формирует прогноз кассовых поступлений и кассовых выплат по источникам финансирования дефицита бюджета сельского поселения на текущий финансовый год с помесячной детализацией не позднее пятого рабочего дня со дня принятия решения Совета сельского поселения Табынский сельсовет муниципального района Гафурийский район Республики Башкортостан о бюджете на очередной финансовый год и плановый период.</w:t>
      </w:r>
    </w:p>
    <w:p w:rsidR="0026171E" w:rsidRPr="009A7A56" w:rsidRDefault="0026171E" w:rsidP="003E39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13. В целях ведения кассового плана Администрация сельского поселения формирует уточненный прогноз кассовых поступлений и кассовых выплат по источникам финансирования дефицита бюджета сельского поселения на текущий финансовый год  с детализацией по месяцам в период с февраля по  декабрь текущего финансового года ежемесячно не позднее четвертого рабочего дня текущего месяца. При уточнении указываются фактические кассовые поступления и кассовые выплаты по источникам финансирования дефицита бюджета сельского поселения за отчетный период и уточняются соответствующие показатели периода, следующего за отчетным месяцем.</w:t>
      </w:r>
    </w:p>
    <w:p w:rsidR="0026171E" w:rsidRPr="009A7A56" w:rsidRDefault="0026171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26171E" w:rsidRPr="009A7A56" w:rsidRDefault="0026171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V. ПОРЯДОК СВОДА, СОСТАВЛЕНИЯ И ВЕДЕНИЯ КАССОВОГО ПЛАНА</w:t>
      </w:r>
    </w:p>
    <w:p w:rsidR="0026171E" w:rsidRPr="009A7A56" w:rsidRDefault="0026171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7A56">
        <w:rPr>
          <w:rFonts w:ascii="Times New Roman" w:hAnsi="Times New Roman" w:cs="Times New Roman"/>
          <w:b w:val="0"/>
          <w:sz w:val="24"/>
          <w:szCs w:val="24"/>
        </w:rPr>
        <w:t>ИСПОЛНЕНИЯ БЮДЖЕТА СЕЛЬСКОГО ПОСЕЛЕНИЯ</w:t>
      </w:r>
    </w:p>
    <w:p w:rsidR="0026171E" w:rsidRPr="009A7A56" w:rsidRDefault="002617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6171E" w:rsidRPr="009A7A56" w:rsidRDefault="0026171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14. В целях составления и ведения кассового плана на текущий финансовый год с помесячной детализацией Администрация сельского поселения вносит остаток на едином счете бюджета сельского поселения на начало финансового года в </w:t>
      </w:r>
      <w:hyperlink w:anchor="P693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приложении </w:t>
        </w:r>
      </w:hyperlink>
      <w:r w:rsidRPr="009A7A56">
        <w:rPr>
          <w:rFonts w:ascii="Times New Roman" w:hAnsi="Times New Roman" w:cs="Times New Roman"/>
          <w:color w:val="0000FF"/>
          <w:sz w:val="24"/>
          <w:szCs w:val="24"/>
        </w:rPr>
        <w:t>№ 4</w:t>
      </w:r>
      <w:r w:rsidRPr="009A7A56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 xml:space="preserve">15. Кассовый </w:t>
      </w:r>
      <w:hyperlink w:anchor="P693" w:history="1">
        <w:r w:rsidRPr="009A7A56">
          <w:rPr>
            <w:rFonts w:ascii="Times New Roman" w:hAnsi="Times New Roman" w:cs="Times New Roman"/>
            <w:color w:val="0000FF"/>
            <w:sz w:val="24"/>
            <w:szCs w:val="24"/>
          </w:rPr>
          <w:t>план</w:t>
        </w:r>
      </w:hyperlink>
      <w:r w:rsidRPr="009A7A56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детализацией составляется Администрацией сельского поселения (приложение № 4 к настоящему Порядку) и представляется главе Администрации не позднее пятнадцатого рабочего дня со дня принятия решения Совета сельского поселения Табынский сельсовет муниципального района Гафурийский район Республики Башкортостан о бюджете сельского поселения на очередной финансовый год и плановый период.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При необходимости показатели кассового плана (приложение № 4 к настоящему Порядку) могут дополняться иными необходимыми показателями, не влияющими на общую структуру показателей кассового плана.</w:t>
      </w:r>
    </w:p>
    <w:p w:rsidR="0026171E" w:rsidRPr="009A7A56" w:rsidRDefault="0026171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7A56">
        <w:rPr>
          <w:rFonts w:ascii="Times New Roman" w:hAnsi="Times New Roman" w:cs="Times New Roman"/>
          <w:sz w:val="24"/>
          <w:szCs w:val="24"/>
        </w:rPr>
        <w:t>16. Администрация сельского поселения в период с февраля по декабрь текущего финансового года ежемесячно не позднее десятого рабочего дня текущего месяца вносит уточнения в кассовый план на т</w:t>
      </w:r>
      <w:bookmarkStart w:id="4" w:name="_GoBack"/>
      <w:bookmarkEnd w:id="4"/>
      <w:r w:rsidRPr="009A7A56">
        <w:rPr>
          <w:rFonts w:ascii="Times New Roman" w:hAnsi="Times New Roman" w:cs="Times New Roman"/>
          <w:sz w:val="24"/>
          <w:szCs w:val="24"/>
        </w:rPr>
        <w:t>екущий финансовый год с помесячной детализацией на основании уточненных прогнозов для кассового плана, полученных от главных распорядителей (распорядителей) в соответствии с требованиями настоящего Порядка.</w:t>
      </w:r>
    </w:p>
    <w:p w:rsidR="0026171E" w:rsidRPr="009A7A56" w:rsidRDefault="0026171E">
      <w:pPr>
        <w:pStyle w:val="ConsPlusNormal"/>
        <w:jc w:val="right"/>
      </w:pPr>
    </w:p>
    <w:p w:rsidR="0026171E" w:rsidRPr="009A7A56" w:rsidRDefault="0026171E" w:rsidP="009D224D">
      <w:pPr>
        <w:sectPr w:rsidR="0026171E" w:rsidRPr="009A7A56" w:rsidSect="00164F77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26171E" w:rsidRPr="009A7A56" w:rsidRDefault="0026171E" w:rsidP="00506FDA">
      <w:pPr>
        <w:pStyle w:val="ConsPlusNormal"/>
        <w:ind w:left="9912"/>
        <w:jc w:val="both"/>
        <w:outlineLvl w:val="1"/>
      </w:pPr>
      <w:r w:rsidRPr="009A7A56">
        <w:t>Приложение N 1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>к Порядку составления и ведения кассового</w:t>
      </w:r>
    </w:p>
    <w:p w:rsidR="0026171E" w:rsidRPr="009A7A56" w:rsidRDefault="0026171E" w:rsidP="00442595">
      <w:pPr>
        <w:pStyle w:val="ConsPlusNormal"/>
        <w:ind w:left="9912"/>
        <w:jc w:val="both"/>
      </w:pPr>
      <w:r w:rsidRPr="009A7A56">
        <w:t xml:space="preserve">плана исполнения бюджета сельского 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 xml:space="preserve">поселения Табынский сельсовет 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 xml:space="preserve">муниципального района Гафурийский район 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>Республики Башкортостан</w:t>
      </w:r>
    </w:p>
    <w:p w:rsidR="0026171E" w:rsidRPr="009A7A56" w:rsidRDefault="0026171E">
      <w:pPr>
        <w:pStyle w:val="ConsPlusNonformat"/>
        <w:jc w:val="both"/>
        <w:rPr>
          <w:sz w:val="16"/>
        </w:rPr>
      </w:pPr>
    </w:p>
    <w:p w:rsidR="0026171E" w:rsidRPr="009A7A56" w:rsidRDefault="0026171E">
      <w:pPr>
        <w:pStyle w:val="ConsPlusNonformat"/>
        <w:jc w:val="both"/>
        <w:rPr>
          <w:sz w:val="16"/>
        </w:rPr>
      </w:pPr>
    </w:p>
    <w:p w:rsidR="0026171E" w:rsidRPr="009A7A56" w:rsidRDefault="0026171E">
      <w:pPr>
        <w:pStyle w:val="ConsPlusNonformat"/>
        <w:jc w:val="both"/>
        <w:rPr>
          <w:sz w:val="16"/>
        </w:rPr>
      </w:pP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СВЕДЕНИЯ О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ПОМЕСЯЧНОМ РАСПРЕДЕЛЕНИИ ПОСТУПЛЕНИЙ ДОХОДОВ</w:t>
      </w:r>
    </w:p>
    <w:p w:rsidR="0026171E" w:rsidRPr="009A7A56" w:rsidRDefault="0026171E" w:rsidP="00BC5EC4">
      <w:pPr>
        <w:pStyle w:val="ConsPlusNonformat"/>
        <w:jc w:val="center"/>
        <w:rPr>
          <w:sz w:val="16"/>
        </w:rPr>
      </w:pPr>
      <w:r w:rsidRPr="009A7A56">
        <w:rPr>
          <w:sz w:val="16"/>
        </w:rPr>
        <w:t>В БЮДЖЕТ СЕЛЬСКОГО ПОСЕЛЕНИЯ ТАБЫНСКИЙ СЕЛЬСОВЕТ МУНИЦИПАЛЬНОГО РАЙОНА ГАФУРИЙСКИЙ РАЙОН</w:t>
      </w:r>
    </w:p>
    <w:p w:rsidR="0026171E" w:rsidRPr="009A7A56" w:rsidRDefault="0026171E" w:rsidP="00506FDA">
      <w:pPr>
        <w:pStyle w:val="ConsPlusNonformat"/>
        <w:ind w:left="4956"/>
      </w:pPr>
      <w:r w:rsidRPr="009A7A56">
        <w:rPr>
          <w:sz w:val="16"/>
        </w:rPr>
        <w:t xml:space="preserve">  РЕСПУБЛИКИ БАШКОРТОСТАН НА 20____ ГОД                                         ┌──────────────┐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N ____                                                        │     КОДЫ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от "_____" ________________ 20___ г.                                     Дата│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>Главный администратор доходов                                                                                                 по ППП│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бюджета СП Табынский сельсовет муниципального района Гафурийский район РБ                                                     </w:t>
      </w:r>
      <w:r>
        <w:rPr>
          <w:sz w:val="16"/>
        </w:rPr>
        <w:t xml:space="preserve">   </w:t>
      </w:r>
      <w:r w:rsidRPr="009A7A56">
        <w:rPr>
          <w:sz w:val="16"/>
        </w:rPr>
        <w:t xml:space="preserve">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7" w:history="1">
        <w:r w:rsidRPr="009A7A56">
          <w:rPr>
            <w:color w:val="0000FF"/>
            <w:sz w:val="16"/>
          </w:rPr>
          <w:t>ОКЕИ</w:t>
        </w:r>
      </w:hyperlink>
      <w:r w:rsidRPr="009A7A56">
        <w:rPr>
          <w:sz w:val="16"/>
        </w:rPr>
        <w:t>│     383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p w:rsidR="0026171E" w:rsidRPr="009A7A56" w:rsidRDefault="0026171E">
      <w:pPr>
        <w:pStyle w:val="ConsPlusNormal"/>
        <w:jc w:val="both"/>
      </w:pP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80"/>
        <w:gridCol w:w="992"/>
        <w:gridCol w:w="851"/>
        <w:gridCol w:w="850"/>
        <w:gridCol w:w="567"/>
        <w:gridCol w:w="1134"/>
        <w:gridCol w:w="851"/>
        <w:gridCol w:w="567"/>
        <w:gridCol w:w="709"/>
        <w:gridCol w:w="992"/>
        <w:gridCol w:w="708"/>
        <w:gridCol w:w="851"/>
        <w:gridCol w:w="992"/>
        <w:gridCol w:w="992"/>
        <w:gridCol w:w="851"/>
        <w:gridCol w:w="709"/>
        <w:gridCol w:w="850"/>
        <w:gridCol w:w="709"/>
      </w:tblGrid>
      <w:tr w:rsidR="0026171E" w:rsidRPr="009A7A56" w:rsidTr="00BB65B2">
        <w:tc>
          <w:tcPr>
            <w:tcW w:w="1480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Наименование показателя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Код БК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январь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февраль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март</w:t>
            </w: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Итого за 1 квартал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апрель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май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июнь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Итого за 1 полугодие</w:t>
            </w:r>
          </w:p>
        </w:tc>
        <w:tc>
          <w:tcPr>
            <w:tcW w:w="708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июль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август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сентябрь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Итого за 9 месяцев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октябрь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ноябрь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декабрь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Итого за год</w:t>
            </w:r>
          </w:p>
        </w:tc>
      </w:tr>
      <w:tr w:rsidR="0026171E" w:rsidRPr="009A7A56" w:rsidTr="00BB65B2">
        <w:tc>
          <w:tcPr>
            <w:tcW w:w="1480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2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3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4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5</w:t>
            </w: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6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7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8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9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10</w:t>
            </w:r>
          </w:p>
        </w:tc>
        <w:tc>
          <w:tcPr>
            <w:tcW w:w="708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11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12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13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14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15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16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17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18</w:t>
            </w:r>
          </w:p>
        </w:tc>
      </w:tr>
      <w:tr w:rsidR="0026171E" w:rsidRPr="009A7A56" w:rsidTr="00BB65B2">
        <w:tc>
          <w:tcPr>
            <w:tcW w:w="148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BB65B2">
        <w:tc>
          <w:tcPr>
            <w:tcW w:w="1480" w:type="dxa"/>
          </w:tcPr>
          <w:p w:rsidR="0026171E" w:rsidRPr="009A7A56" w:rsidRDefault="0026171E">
            <w:pPr>
              <w:pStyle w:val="ConsPlusNormal"/>
            </w:pPr>
            <w:r w:rsidRPr="009A7A56">
              <w:t>ИТОГО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</w:tr>
    </w:tbl>
    <w:p w:rsidR="0026171E" w:rsidRPr="009A7A56" w:rsidRDefault="0026171E">
      <w:pPr>
        <w:pStyle w:val="ConsPlusNormal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Руководитель        _____________   ___________________________________</w:t>
      </w:r>
    </w:p>
    <w:p w:rsidR="0026171E" w:rsidRPr="009A7A56" w:rsidRDefault="0026171E">
      <w:pPr>
        <w:pStyle w:val="ConsPlusNonformat"/>
        <w:jc w:val="both"/>
      </w:pPr>
      <w:r w:rsidRPr="009A7A56">
        <w:t>(Начальник отдела)    (подпись)         (расшифровка подписи)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Исполнитель    _____________ ____________ ______________________ ___________</w:t>
      </w:r>
    </w:p>
    <w:p w:rsidR="0026171E" w:rsidRPr="009A7A56" w:rsidRDefault="0026171E">
      <w:pPr>
        <w:pStyle w:val="ConsPlusNonformat"/>
        <w:jc w:val="both"/>
      </w:pPr>
      <w:r w:rsidRPr="009A7A56">
        <w:t xml:space="preserve">                (должность)    (подпись)  (расшифровка подписи)  (телефон)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"_____" __________________ 20___ г.</w:t>
      </w:r>
    </w:p>
    <w:p w:rsidR="0026171E" w:rsidRPr="009A7A56" w:rsidRDefault="0026171E" w:rsidP="00A8567E">
      <w:pPr>
        <w:pStyle w:val="ConsPlusNormal"/>
        <w:outlineLvl w:val="1"/>
      </w:pPr>
      <w:r w:rsidRPr="009A7A56"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26171E" w:rsidRPr="009A7A56" w:rsidRDefault="0026171E" w:rsidP="00A8567E">
      <w:pPr>
        <w:pStyle w:val="ConsPlusNormal"/>
        <w:outlineLvl w:val="1"/>
      </w:pPr>
    </w:p>
    <w:p w:rsidR="0026171E" w:rsidRPr="009A7A56" w:rsidRDefault="0026171E" w:rsidP="00506FDA">
      <w:pPr>
        <w:pStyle w:val="ConsPlusNormal"/>
        <w:ind w:left="9912"/>
        <w:jc w:val="both"/>
        <w:outlineLvl w:val="1"/>
      </w:pPr>
      <w:r w:rsidRPr="009A7A56">
        <w:t xml:space="preserve">                                                                                                                                                                                                                     Приложение N 2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>к Порядку составления и ведения кассового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 xml:space="preserve">плана исполнения бюджета сельского 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 xml:space="preserve">поселения Табынский сельсовет 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 xml:space="preserve">муниципального района Гафурийский район </w:t>
      </w:r>
    </w:p>
    <w:p w:rsidR="0026171E" w:rsidRPr="009A7A56" w:rsidRDefault="0026171E" w:rsidP="00506FDA">
      <w:pPr>
        <w:pStyle w:val="ConsPlusNormal"/>
        <w:ind w:left="9204" w:firstLine="708"/>
        <w:outlineLvl w:val="1"/>
      </w:pPr>
      <w:r w:rsidRPr="009A7A56">
        <w:t>Республики Башкортостан</w:t>
      </w:r>
    </w:p>
    <w:p w:rsidR="0026171E" w:rsidRPr="009A7A56" w:rsidRDefault="0026171E">
      <w:pPr>
        <w:pStyle w:val="ConsPlusNonformat"/>
        <w:jc w:val="both"/>
        <w:rPr>
          <w:sz w:val="16"/>
        </w:rPr>
      </w:pPr>
      <w:bookmarkStart w:id="5" w:name="P272"/>
      <w:bookmarkEnd w:id="5"/>
      <w:r w:rsidRPr="009A7A56">
        <w:rPr>
          <w:sz w:val="16"/>
        </w:rPr>
        <w:t xml:space="preserve">                                                       </w:t>
      </w:r>
    </w:p>
    <w:p w:rsidR="0026171E" w:rsidRPr="009A7A56" w:rsidRDefault="0026171E" w:rsidP="00BC5EC4">
      <w:pPr>
        <w:pStyle w:val="ConsPlusNonformat"/>
        <w:jc w:val="center"/>
      </w:pPr>
      <w:r w:rsidRPr="009A7A56">
        <w:rPr>
          <w:sz w:val="16"/>
        </w:rPr>
        <w:t>ПРОГНОЗ КАССОВЫХ ВЫПЛАТ ПО РАСХОДАМ</w:t>
      </w:r>
    </w:p>
    <w:p w:rsidR="0026171E" w:rsidRPr="009A7A56" w:rsidRDefault="0026171E" w:rsidP="00BC5EC4">
      <w:pPr>
        <w:pStyle w:val="ConsPlusNonformat"/>
        <w:jc w:val="center"/>
      </w:pPr>
      <w:r w:rsidRPr="009A7A56">
        <w:rPr>
          <w:sz w:val="16"/>
        </w:rPr>
        <w:t>БЮДЖЕТА СЕЛЬСКОГО ПОСЕЛЕНИЯ ТАБЫНСКИЙ СЕЛЬСОВЕТ МУНИЦИПАЛЬНОГО РАЙОНА ГАФУРИЙСКИЙ РАЙОН</w:t>
      </w:r>
    </w:p>
    <w:p w:rsidR="0026171E" w:rsidRPr="009A7A56" w:rsidRDefault="0026171E">
      <w:pPr>
        <w:pStyle w:val="ConsPlusNonformat"/>
        <w:jc w:val="both"/>
        <w:rPr>
          <w:sz w:val="16"/>
        </w:rPr>
      </w:pPr>
      <w:r w:rsidRPr="009A7A56">
        <w:rPr>
          <w:sz w:val="16"/>
        </w:rPr>
        <w:t xml:space="preserve">                                                       РЕСПУБЛИКИ БАШКОРТОСТАН N __                                                 ┌──────────────┐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│     КОДЫ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от "______" ________________ 20___ г.                                        Дата│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>Главный распорядитель средств бюджета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СП Табынский сельсовет муниципального района Гафурийский район РБ </w:t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  <w:t xml:space="preserve">                           </w:t>
      </w:r>
      <w:r>
        <w:rPr>
          <w:sz w:val="16"/>
        </w:rPr>
        <w:t xml:space="preserve">       </w:t>
      </w:r>
      <w:r w:rsidRPr="009A7A56">
        <w:rPr>
          <w:sz w:val="16"/>
        </w:rPr>
        <w:t xml:space="preserve">  по ПП П│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8" w:history="1">
        <w:r w:rsidRPr="009A7A56">
          <w:rPr>
            <w:color w:val="0000FF"/>
            <w:sz w:val="16"/>
          </w:rPr>
          <w:t>ОКЕИ</w:t>
        </w:r>
      </w:hyperlink>
      <w:r w:rsidRPr="009A7A56">
        <w:rPr>
          <w:sz w:val="16"/>
        </w:rPr>
        <w:t>│     383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p w:rsidR="0026171E" w:rsidRPr="009A7A56" w:rsidRDefault="0026171E">
      <w:pPr>
        <w:pStyle w:val="ConsPlusNormal"/>
        <w:jc w:val="both"/>
      </w:pPr>
    </w:p>
    <w:tbl>
      <w:tblPr>
        <w:tblW w:w="15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864"/>
        <w:gridCol w:w="695"/>
        <w:gridCol w:w="709"/>
        <w:gridCol w:w="709"/>
        <w:gridCol w:w="850"/>
        <w:gridCol w:w="851"/>
        <w:gridCol w:w="567"/>
        <w:gridCol w:w="709"/>
        <w:gridCol w:w="850"/>
        <w:gridCol w:w="709"/>
        <w:gridCol w:w="709"/>
        <w:gridCol w:w="850"/>
        <w:gridCol w:w="992"/>
        <w:gridCol w:w="851"/>
        <w:gridCol w:w="709"/>
        <w:gridCol w:w="1200"/>
        <w:gridCol w:w="960"/>
      </w:tblGrid>
      <w:tr w:rsidR="0026171E" w:rsidRPr="009A7A56" w:rsidTr="00CD74B1">
        <w:tc>
          <w:tcPr>
            <w:tcW w:w="1338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Наименование показателя</w:t>
            </w:r>
          </w:p>
        </w:tc>
        <w:tc>
          <w:tcPr>
            <w:tcW w:w="864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Код БК</w:t>
            </w:r>
          </w:p>
        </w:tc>
        <w:tc>
          <w:tcPr>
            <w:tcW w:w="695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январь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февраль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март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1 квартал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апрель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май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июнь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1 полугодие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июль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август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сентябрь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9 месяцев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октябрь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ноябрь</w:t>
            </w:r>
          </w:p>
        </w:tc>
        <w:tc>
          <w:tcPr>
            <w:tcW w:w="120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декабрь</w:t>
            </w:r>
          </w:p>
        </w:tc>
        <w:tc>
          <w:tcPr>
            <w:tcW w:w="96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год</w:t>
            </w:r>
          </w:p>
        </w:tc>
      </w:tr>
      <w:tr w:rsidR="0026171E" w:rsidRPr="009A7A56" w:rsidTr="00CD74B1">
        <w:tc>
          <w:tcPr>
            <w:tcW w:w="1338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</w:t>
            </w:r>
          </w:p>
        </w:tc>
        <w:tc>
          <w:tcPr>
            <w:tcW w:w="864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2</w:t>
            </w:r>
          </w:p>
        </w:tc>
        <w:tc>
          <w:tcPr>
            <w:tcW w:w="695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3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4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5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6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7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8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9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10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11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12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13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14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15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16</w:t>
            </w:r>
          </w:p>
        </w:tc>
        <w:tc>
          <w:tcPr>
            <w:tcW w:w="120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17</w:t>
            </w:r>
          </w:p>
        </w:tc>
        <w:tc>
          <w:tcPr>
            <w:tcW w:w="96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18</w:t>
            </w:r>
          </w:p>
        </w:tc>
      </w:tr>
      <w:tr w:rsidR="0026171E" w:rsidRPr="009A7A56" w:rsidTr="00CD74B1">
        <w:tc>
          <w:tcPr>
            <w:tcW w:w="133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6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69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20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60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CD74B1">
        <w:tc>
          <w:tcPr>
            <w:tcW w:w="1338" w:type="dxa"/>
          </w:tcPr>
          <w:p w:rsidR="0026171E" w:rsidRPr="009A7A56" w:rsidRDefault="0026171E">
            <w:pPr>
              <w:pStyle w:val="ConsPlusNormal"/>
            </w:pPr>
            <w:r w:rsidRPr="009A7A56">
              <w:t>ИТОГО</w:t>
            </w:r>
          </w:p>
        </w:tc>
        <w:tc>
          <w:tcPr>
            <w:tcW w:w="86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69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20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60" w:type="dxa"/>
          </w:tcPr>
          <w:p w:rsidR="0026171E" w:rsidRPr="009A7A56" w:rsidRDefault="0026171E">
            <w:pPr>
              <w:pStyle w:val="ConsPlusNormal"/>
            </w:pPr>
          </w:p>
        </w:tc>
      </w:tr>
    </w:tbl>
    <w:p w:rsidR="0026171E" w:rsidRPr="009A7A56" w:rsidRDefault="0026171E">
      <w:pPr>
        <w:pStyle w:val="ConsPlusNormal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Руководитель        _____________   ___________________________________</w:t>
      </w:r>
    </w:p>
    <w:p w:rsidR="0026171E" w:rsidRPr="009A7A56" w:rsidRDefault="0026171E">
      <w:pPr>
        <w:pStyle w:val="ConsPlusNonformat"/>
        <w:jc w:val="both"/>
      </w:pPr>
      <w:r w:rsidRPr="009A7A56">
        <w:t>(Начальник отдела)    (подпись)         (расшифровка подписи)</w:t>
      </w:r>
    </w:p>
    <w:p w:rsidR="0026171E" w:rsidRPr="009A7A56" w:rsidRDefault="0026171E">
      <w:pPr>
        <w:pStyle w:val="ConsPlusNonformat"/>
        <w:jc w:val="both"/>
      </w:pPr>
      <w:r w:rsidRPr="009A7A56">
        <w:t>Исполнитель    _____________ ____________ ______________________ ___________</w:t>
      </w:r>
    </w:p>
    <w:p w:rsidR="0026171E" w:rsidRPr="009A7A56" w:rsidRDefault="0026171E">
      <w:pPr>
        <w:pStyle w:val="ConsPlusNonformat"/>
        <w:jc w:val="both"/>
      </w:pPr>
      <w:r w:rsidRPr="009A7A56">
        <w:t xml:space="preserve">                (должность)    (подпись)  (расшифровка подписи)  (телефон)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"_____" __________________ 20___ г.</w:t>
      </w:r>
    </w:p>
    <w:p w:rsidR="0026171E" w:rsidRPr="009A7A56" w:rsidRDefault="0026171E">
      <w:pPr>
        <w:pStyle w:val="ConsPlusNormal"/>
        <w:jc w:val="right"/>
      </w:pPr>
    </w:p>
    <w:p w:rsidR="0026171E" w:rsidRPr="009A7A56" w:rsidRDefault="0026171E">
      <w:pPr>
        <w:pStyle w:val="ConsPlusNormal"/>
        <w:jc w:val="right"/>
      </w:pPr>
    </w:p>
    <w:p w:rsidR="0026171E" w:rsidRPr="009A7A56" w:rsidRDefault="0026171E" w:rsidP="00BB65B2">
      <w:pPr>
        <w:pStyle w:val="ConsPlusNormal"/>
        <w:ind w:left="10620"/>
        <w:outlineLvl w:val="1"/>
      </w:pPr>
    </w:p>
    <w:p w:rsidR="0026171E" w:rsidRPr="009A7A56" w:rsidRDefault="0026171E" w:rsidP="00506FDA">
      <w:pPr>
        <w:pStyle w:val="ConsPlusNormal"/>
        <w:ind w:left="9912"/>
        <w:jc w:val="both"/>
        <w:outlineLvl w:val="1"/>
      </w:pPr>
      <w:r w:rsidRPr="009A7A56">
        <w:t>Приложение N 3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>к Порядку составления и ведения кассового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>плана исполнения бюджета сельского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 xml:space="preserve">поселения Табынский сельсовет </w:t>
      </w:r>
    </w:p>
    <w:p w:rsidR="0026171E" w:rsidRPr="009A7A56" w:rsidRDefault="0026171E" w:rsidP="00506FDA">
      <w:pPr>
        <w:pStyle w:val="ConsPlusNormal"/>
        <w:ind w:left="9912"/>
        <w:jc w:val="both"/>
      </w:pPr>
      <w:r w:rsidRPr="009A7A56">
        <w:t xml:space="preserve">муниципального района Гафурийский район </w:t>
      </w:r>
    </w:p>
    <w:p w:rsidR="0026171E" w:rsidRPr="009A7A56" w:rsidRDefault="0026171E" w:rsidP="00506FDA">
      <w:pPr>
        <w:pStyle w:val="ConsPlusNormal"/>
        <w:ind w:left="9204" w:firstLine="708"/>
        <w:outlineLvl w:val="1"/>
      </w:pPr>
      <w:r w:rsidRPr="009A7A56">
        <w:t>Республики Башкортостан</w:t>
      </w:r>
    </w:p>
    <w:p w:rsidR="0026171E" w:rsidRPr="009A7A56" w:rsidRDefault="0026171E">
      <w:pPr>
        <w:spacing w:after="1"/>
      </w:pPr>
    </w:p>
    <w:p w:rsidR="0026171E" w:rsidRPr="009A7A56" w:rsidRDefault="0026171E">
      <w:pPr>
        <w:pStyle w:val="ConsPlusNormal"/>
        <w:jc w:val="right"/>
      </w:pPr>
    </w:p>
    <w:p w:rsidR="0026171E" w:rsidRPr="009A7A56" w:rsidRDefault="0026171E">
      <w:pPr>
        <w:pStyle w:val="ConsPlusNonformat"/>
        <w:jc w:val="both"/>
      </w:pPr>
      <w:bookmarkStart w:id="6" w:name="P380"/>
      <w:bookmarkEnd w:id="6"/>
      <w:r w:rsidRPr="009A7A56">
        <w:rPr>
          <w:sz w:val="16"/>
        </w:rPr>
        <w:t xml:space="preserve">                                                  ПРОГНОЗ КАССОВЫХ ПОСТУПЛЕНИЙ И КАССОВЫХ ВЫПЛАТ ПО</w:t>
      </w:r>
    </w:p>
    <w:p w:rsidR="0026171E" w:rsidRPr="009A7A56" w:rsidRDefault="0026171E" w:rsidP="00BC5EC4">
      <w:pPr>
        <w:pStyle w:val="ConsPlusNonformat"/>
        <w:jc w:val="center"/>
        <w:rPr>
          <w:sz w:val="16"/>
        </w:rPr>
      </w:pPr>
      <w:r w:rsidRPr="009A7A56">
        <w:rPr>
          <w:sz w:val="16"/>
        </w:rPr>
        <w:t xml:space="preserve">ИСТОЧНИКАМ ФИНАНСИРОВАНИЯ ДЕФИЦИТА БЮДЖЕТА СЕЛЬСКОГО ПОСЕЛЕНИЯ </w:t>
      </w:r>
    </w:p>
    <w:p w:rsidR="0026171E" w:rsidRPr="009A7A56" w:rsidRDefault="0026171E" w:rsidP="00BC5EC4">
      <w:pPr>
        <w:pStyle w:val="ConsPlusNonformat"/>
        <w:jc w:val="center"/>
        <w:rPr>
          <w:sz w:val="16"/>
        </w:rPr>
      </w:pPr>
      <w:r w:rsidRPr="009A7A56">
        <w:rPr>
          <w:sz w:val="16"/>
        </w:rPr>
        <w:t>ТАБЫНСКИЙ СЕЛЬСОВЕТ МУНИЦИПАЛЬНОГО РАЙОНА ГАФУРИЙСКИЙ РАЙОН</w:t>
      </w:r>
    </w:p>
    <w:p w:rsidR="0026171E" w:rsidRPr="009A7A56" w:rsidRDefault="0026171E" w:rsidP="00506FDA">
      <w:pPr>
        <w:pStyle w:val="ConsPlusNonformat"/>
        <w:ind w:left="4248" w:firstLine="708"/>
        <w:jc w:val="both"/>
      </w:pPr>
      <w:r w:rsidRPr="009A7A56">
        <w:rPr>
          <w:sz w:val="16"/>
        </w:rPr>
        <w:t>РЕСПУБЛИКИ БАШКОРТОСТАН N ___                                                     ┌──────────────┐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│     КОДЫ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от "_____" __________________ 20__ г.                                     Дата│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по ППП│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Главный администратор источников финансирования дефицита бюджета </w:t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</w:r>
      <w:r w:rsidRPr="009A7A56">
        <w:rPr>
          <w:sz w:val="16"/>
        </w:rPr>
        <w:tab/>
        <w:t xml:space="preserve">                ├──────────────┤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СП Табынский сельсовет муниципального района Гафурийский район РБ                                                                 </w:t>
      </w:r>
      <w:r>
        <w:rPr>
          <w:sz w:val="16"/>
        </w:rPr>
        <w:t xml:space="preserve">   </w:t>
      </w:r>
      <w:r w:rsidRPr="009A7A56">
        <w:rPr>
          <w:sz w:val="16"/>
        </w:rPr>
        <w:t xml:space="preserve">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Единица измерения: руб.                                                                                                        по </w:t>
      </w:r>
      <w:hyperlink r:id="rId9" w:history="1">
        <w:r w:rsidRPr="009A7A56">
          <w:rPr>
            <w:color w:val="0000FF"/>
            <w:sz w:val="16"/>
          </w:rPr>
          <w:t>ОКЕИ</w:t>
        </w:r>
      </w:hyperlink>
      <w:r w:rsidRPr="009A7A56">
        <w:rPr>
          <w:sz w:val="16"/>
        </w:rPr>
        <w:t>│     383      │</w:t>
      </w:r>
    </w:p>
    <w:p w:rsidR="0026171E" w:rsidRPr="009A7A56" w:rsidRDefault="0026171E">
      <w:pPr>
        <w:pStyle w:val="ConsPlusNonformat"/>
        <w:jc w:val="both"/>
      </w:pPr>
      <w:r w:rsidRPr="009A7A56">
        <w:rPr>
          <w:sz w:val="16"/>
        </w:rPr>
        <w:t xml:space="preserve">                                                                                                                                      └──────────────┘</w:t>
      </w:r>
    </w:p>
    <w:p w:rsidR="0026171E" w:rsidRPr="009A7A56" w:rsidRDefault="0026171E">
      <w:pPr>
        <w:pStyle w:val="ConsPlusNormal"/>
        <w:jc w:val="both"/>
      </w:pPr>
    </w:p>
    <w:tbl>
      <w:tblPr>
        <w:tblW w:w="15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851"/>
        <w:gridCol w:w="850"/>
        <w:gridCol w:w="851"/>
        <w:gridCol w:w="768"/>
        <w:gridCol w:w="1075"/>
        <w:gridCol w:w="850"/>
        <w:gridCol w:w="567"/>
        <w:gridCol w:w="567"/>
        <w:gridCol w:w="1134"/>
        <w:gridCol w:w="709"/>
        <w:gridCol w:w="709"/>
        <w:gridCol w:w="850"/>
        <w:gridCol w:w="992"/>
        <w:gridCol w:w="851"/>
        <w:gridCol w:w="709"/>
        <w:gridCol w:w="850"/>
        <w:gridCol w:w="567"/>
      </w:tblGrid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Наименование показателя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Код БК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январь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февраль</w:t>
            </w: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март</w:t>
            </w: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1 квартал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апрель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май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июнь</w:t>
            </w: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1 полугодие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июль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август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сентябрь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9 месяцев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октябрь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ноябрь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декабрь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год</w:t>
            </w: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2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3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4</w:t>
            </w: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5</w:t>
            </w: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6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7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8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9</w:t>
            </w: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10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11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12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13</w:t>
            </w: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14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15</w:t>
            </w: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16</w:t>
            </w: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17</w:t>
            </w: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18</w:t>
            </w: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Кассовые выплаты, всего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Кассовые поступления, всего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  <w:tr w:rsidR="0026171E" w:rsidRPr="009A7A56" w:rsidTr="00FD4206">
        <w:tc>
          <w:tcPr>
            <w:tcW w:w="1763" w:type="dxa"/>
          </w:tcPr>
          <w:p w:rsidR="0026171E" w:rsidRPr="009A7A56" w:rsidRDefault="0026171E">
            <w:pPr>
              <w:pStyle w:val="ConsPlusNormal"/>
              <w:jc w:val="both"/>
            </w:pPr>
            <w:r w:rsidRPr="009A7A56">
              <w:t>ИТОГО</w:t>
            </w: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68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075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1134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992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1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709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850" w:type="dxa"/>
          </w:tcPr>
          <w:p w:rsidR="0026171E" w:rsidRPr="009A7A56" w:rsidRDefault="0026171E">
            <w:pPr>
              <w:pStyle w:val="ConsPlusNormal"/>
            </w:pPr>
          </w:p>
        </w:tc>
        <w:tc>
          <w:tcPr>
            <w:tcW w:w="567" w:type="dxa"/>
          </w:tcPr>
          <w:p w:rsidR="0026171E" w:rsidRPr="009A7A56" w:rsidRDefault="0026171E">
            <w:pPr>
              <w:pStyle w:val="ConsPlusNormal"/>
            </w:pPr>
          </w:p>
        </w:tc>
      </w:tr>
    </w:tbl>
    <w:p w:rsidR="0026171E" w:rsidRPr="009A7A56" w:rsidRDefault="0026171E">
      <w:pPr>
        <w:pStyle w:val="ConsPlusNormal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Руководитель        _____________   ___________________________________</w:t>
      </w:r>
    </w:p>
    <w:p w:rsidR="0026171E" w:rsidRPr="009A7A56" w:rsidRDefault="0026171E">
      <w:pPr>
        <w:pStyle w:val="ConsPlusNonformat"/>
        <w:jc w:val="both"/>
      </w:pPr>
      <w:r w:rsidRPr="009A7A56">
        <w:t>(Начальник отдела)    (подпись)         (расшифровка подписи)</w:t>
      </w:r>
    </w:p>
    <w:p w:rsidR="0026171E" w:rsidRPr="009A7A56" w:rsidRDefault="0026171E">
      <w:pPr>
        <w:pStyle w:val="ConsPlusNonformat"/>
        <w:jc w:val="both"/>
      </w:pPr>
      <w:r w:rsidRPr="009A7A56">
        <w:t>Исполнитель    _____________ ____________ ______________________ ___________</w:t>
      </w:r>
    </w:p>
    <w:p w:rsidR="0026171E" w:rsidRPr="009A7A56" w:rsidRDefault="0026171E">
      <w:pPr>
        <w:pStyle w:val="ConsPlusNonformat"/>
        <w:jc w:val="both"/>
      </w:pPr>
      <w:r w:rsidRPr="009A7A56">
        <w:t xml:space="preserve">                (должность)    (подпись)  (расшифровка подписи)  (телефон)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"_____" __________________ 20___ г.</w:t>
      </w:r>
    </w:p>
    <w:p w:rsidR="0026171E" w:rsidRPr="009A7A56" w:rsidRDefault="0026171E">
      <w:pPr>
        <w:sectPr w:rsidR="0026171E" w:rsidRPr="009A7A56" w:rsidSect="00BB65B2">
          <w:pgSz w:w="16838" w:h="11905" w:orient="landscape"/>
          <w:pgMar w:top="851" w:right="1134" w:bottom="850" w:left="1134" w:header="0" w:footer="0" w:gutter="0"/>
          <w:cols w:space="720"/>
        </w:sectPr>
      </w:pPr>
    </w:p>
    <w:p w:rsidR="0026171E" w:rsidRPr="009A7A56" w:rsidRDefault="0026171E" w:rsidP="0008350E">
      <w:pPr>
        <w:pStyle w:val="ConsPlusNormal"/>
        <w:ind w:left="5670"/>
        <w:jc w:val="both"/>
        <w:outlineLvl w:val="1"/>
      </w:pPr>
      <w:r w:rsidRPr="009A7A56">
        <w:t>Приложение N 4</w:t>
      </w:r>
    </w:p>
    <w:p w:rsidR="0026171E" w:rsidRPr="009A7A56" w:rsidRDefault="0026171E" w:rsidP="0008350E">
      <w:pPr>
        <w:pStyle w:val="ConsPlusNormal"/>
        <w:ind w:left="5670"/>
        <w:jc w:val="both"/>
      </w:pPr>
      <w:r w:rsidRPr="009A7A56">
        <w:t>к Порядку составления и ведения кассового</w:t>
      </w:r>
    </w:p>
    <w:p w:rsidR="0026171E" w:rsidRPr="009A7A56" w:rsidRDefault="0026171E" w:rsidP="0008350E">
      <w:pPr>
        <w:pStyle w:val="ConsPlusNormal"/>
        <w:ind w:left="5670"/>
        <w:jc w:val="both"/>
      </w:pPr>
      <w:r w:rsidRPr="009A7A56">
        <w:t>плана исполнения бюджета сельского</w:t>
      </w:r>
    </w:p>
    <w:p w:rsidR="0026171E" w:rsidRPr="009A7A56" w:rsidRDefault="0026171E" w:rsidP="0008350E">
      <w:pPr>
        <w:pStyle w:val="ConsPlusNormal"/>
        <w:ind w:left="5670"/>
        <w:jc w:val="both"/>
      </w:pPr>
      <w:r w:rsidRPr="009A7A56">
        <w:t xml:space="preserve">поселения Табынский сельсовет </w:t>
      </w:r>
    </w:p>
    <w:p w:rsidR="0026171E" w:rsidRPr="009A7A56" w:rsidRDefault="0026171E" w:rsidP="0008350E">
      <w:pPr>
        <w:pStyle w:val="ConsPlusNormal"/>
        <w:ind w:left="5670"/>
        <w:jc w:val="both"/>
      </w:pPr>
      <w:r w:rsidRPr="009A7A56">
        <w:t xml:space="preserve">муниципального района Гафурийский район </w:t>
      </w:r>
    </w:p>
    <w:p w:rsidR="0026171E" w:rsidRPr="009A7A56" w:rsidRDefault="0026171E" w:rsidP="0008350E">
      <w:pPr>
        <w:pStyle w:val="ConsPlusNormal"/>
        <w:ind w:left="2124" w:firstLine="708"/>
        <w:jc w:val="center"/>
      </w:pPr>
      <w:r w:rsidRPr="009A7A56">
        <w:t xml:space="preserve"> </w:t>
      </w:r>
      <w:r w:rsidRPr="009A7A56">
        <w:tab/>
        <w:t>Республики Башкортостан</w:t>
      </w:r>
    </w:p>
    <w:p w:rsidR="0026171E" w:rsidRPr="009A7A56" w:rsidRDefault="0026171E">
      <w:pPr>
        <w:pStyle w:val="ConsPlusNormal"/>
        <w:jc w:val="center"/>
      </w:pPr>
    </w:p>
    <w:p w:rsidR="0026171E" w:rsidRPr="009A7A56" w:rsidRDefault="0026171E">
      <w:pPr>
        <w:pStyle w:val="ConsPlusNormal"/>
        <w:jc w:val="center"/>
      </w:pPr>
    </w:p>
    <w:p w:rsidR="0026171E" w:rsidRPr="009A7A56" w:rsidRDefault="0026171E" w:rsidP="0008350E">
      <w:pPr>
        <w:pStyle w:val="ConsPlusNonformat"/>
        <w:jc w:val="center"/>
      </w:pPr>
      <w:r w:rsidRPr="009A7A56">
        <w:t>УТВЕРЖДАЮ</w:t>
      </w:r>
    </w:p>
    <w:p w:rsidR="0026171E" w:rsidRPr="009A7A56" w:rsidRDefault="0026171E" w:rsidP="0008350E">
      <w:pPr>
        <w:pStyle w:val="ConsPlusNonformat"/>
        <w:jc w:val="center"/>
      </w:pPr>
      <w:r w:rsidRPr="009A7A56">
        <w:t>Глава сельского поселения</w:t>
      </w:r>
    </w:p>
    <w:p w:rsidR="0026171E" w:rsidRPr="009A7A56" w:rsidRDefault="0026171E" w:rsidP="0008350E">
      <w:pPr>
        <w:pStyle w:val="ConsPlusNonformat"/>
        <w:jc w:val="center"/>
      </w:pPr>
      <w:r w:rsidRPr="009A7A56">
        <w:t>________ _______________</w:t>
      </w:r>
    </w:p>
    <w:p w:rsidR="0026171E" w:rsidRPr="009A7A56" w:rsidRDefault="0026171E" w:rsidP="0008350E">
      <w:pPr>
        <w:pStyle w:val="ConsPlusNonformat"/>
        <w:jc w:val="center"/>
      </w:pPr>
      <w:r w:rsidRPr="009A7A56">
        <w:t>(подпись) (И.О.Фамилия)</w:t>
      </w:r>
    </w:p>
    <w:p w:rsidR="0026171E" w:rsidRPr="009A7A56" w:rsidRDefault="0026171E" w:rsidP="0008350E">
      <w:pPr>
        <w:pStyle w:val="ConsPlusNonformat"/>
        <w:jc w:val="center"/>
      </w:pPr>
      <w:r w:rsidRPr="009A7A56">
        <w:t>"__" ________ 20__ г.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 w:rsidP="00BC5EC4">
      <w:pPr>
        <w:pStyle w:val="ConsPlusNonformat"/>
        <w:jc w:val="center"/>
      </w:pPr>
      <w:bookmarkStart w:id="7" w:name="P693"/>
      <w:bookmarkEnd w:id="7"/>
      <w:r w:rsidRPr="009A7A56">
        <w:t>КАССОВЫЙ ПЛАН</w:t>
      </w:r>
    </w:p>
    <w:p w:rsidR="0026171E" w:rsidRPr="009A7A56" w:rsidRDefault="0026171E" w:rsidP="00BC5EC4">
      <w:pPr>
        <w:pStyle w:val="ConsPlusNonformat"/>
        <w:jc w:val="center"/>
      </w:pPr>
      <w:r w:rsidRPr="009A7A56">
        <w:t>ИСПОЛНЕНИЯ БЮДЖЕТА СЕЛЬСКОГО ПОСЕЛЕНИЯ Табынский сельсовет</w:t>
      </w:r>
    </w:p>
    <w:p w:rsidR="0026171E" w:rsidRPr="009A7A56" w:rsidRDefault="0026171E" w:rsidP="00BC5EC4">
      <w:pPr>
        <w:pStyle w:val="ConsPlusNonformat"/>
        <w:jc w:val="center"/>
      </w:pPr>
      <w:r w:rsidRPr="009A7A56">
        <w:t>МУНИЦИПАЛЬНОГО РАЙОНА ГАФУРИЙСКИЙ РАЙОН РЕСПУБЛИКИ БАШКОРТОСТАН на 20__ г.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 xml:space="preserve">                       на "__" ___________ 20__ г.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Наименование органа,</w:t>
      </w:r>
    </w:p>
    <w:p w:rsidR="0026171E" w:rsidRPr="009A7A56" w:rsidRDefault="0026171E">
      <w:pPr>
        <w:pStyle w:val="ConsPlusNonformat"/>
        <w:jc w:val="both"/>
      </w:pPr>
      <w:r w:rsidRPr="009A7A56">
        <w:t>осуществляющего составление</w:t>
      </w:r>
    </w:p>
    <w:p w:rsidR="0026171E" w:rsidRPr="009A7A56" w:rsidRDefault="0026171E">
      <w:pPr>
        <w:pStyle w:val="ConsPlusNonformat"/>
        <w:jc w:val="both"/>
      </w:pPr>
      <w:r w:rsidRPr="009A7A56">
        <w:t>и ведение кассового плана</w:t>
      </w:r>
    </w:p>
    <w:p w:rsidR="0026171E" w:rsidRPr="009A7A56" w:rsidRDefault="0026171E">
      <w:pPr>
        <w:pStyle w:val="ConsPlusNonformat"/>
        <w:jc w:val="both"/>
      </w:pPr>
      <w:r w:rsidRPr="009A7A56">
        <w:t>исполнения бюджета</w:t>
      </w:r>
    </w:p>
    <w:p w:rsidR="0026171E" w:rsidRPr="009A7A56" w:rsidRDefault="0026171E" w:rsidP="00DC1D38">
      <w:pPr>
        <w:pStyle w:val="ConsPlusNonformat"/>
        <w:jc w:val="both"/>
      </w:pPr>
      <w:r w:rsidRPr="009A7A56">
        <w:t xml:space="preserve">СП Табынский сельсовет </w:t>
      </w:r>
    </w:p>
    <w:p w:rsidR="0026171E" w:rsidRPr="009A7A56" w:rsidRDefault="0026171E" w:rsidP="00DC1D38">
      <w:pPr>
        <w:pStyle w:val="ConsPlusNonformat"/>
        <w:jc w:val="both"/>
      </w:pPr>
      <w:r w:rsidRPr="009A7A56">
        <w:t xml:space="preserve">Муниципального района </w:t>
      </w:r>
    </w:p>
    <w:p w:rsidR="0026171E" w:rsidRPr="009A7A56" w:rsidRDefault="0026171E" w:rsidP="00DC1D38">
      <w:pPr>
        <w:pStyle w:val="ConsPlusNonformat"/>
        <w:jc w:val="both"/>
      </w:pPr>
      <w:r w:rsidRPr="009A7A56">
        <w:t xml:space="preserve">Гафурийский район        </w:t>
      </w:r>
      <w:r w:rsidRPr="009A7A56">
        <w:tab/>
      </w:r>
      <w:r w:rsidRPr="009A7A56">
        <w:tab/>
      </w:r>
      <w:r w:rsidRPr="009A7A56">
        <w:tab/>
        <w:t xml:space="preserve">Сельское поселение Табынский сельсовет </w:t>
      </w:r>
    </w:p>
    <w:p w:rsidR="0026171E" w:rsidRPr="009A7A56" w:rsidRDefault="0026171E" w:rsidP="00DC1D38">
      <w:pPr>
        <w:pStyle w:val="ConsPlusNonformat"/>
        <w:jc w:val="both"/>
      </w:pPr>
      <w:r w:rsidRPr="009A7A56">
        <w:t xml:space="preserve">Республики Башкортостан     </w:t>
      </w:r>
      <w:r w:rsidRPr="009A7A56">
        <w:tab/>
      </w:r>
      <w:r w:rsidRPr="009A7A56">
        <w:tab/>
      </w:r>
      <w:r w:rsidRPr="009A7A56">
        <w:tab/>
        <w:t>МУНИЦИПАЛЬНОГО РАЙОНА ГАФУРИЙСКИЙ РАЙОН</w:t>
      </w:r>
    </w:p>
    <w:p w:rsidR="0026171E" w:rsidRPr="009A7A56" w:rsidRDefault="0026171E">
      <w:pPr>
        <w:pStyle w:val="ConsPlusNonformat"/>
        <w:jc w:val="both"/>
      </w:pPr>
      <w:r w:rsidRPr="009A7A56">
        <w:t xml:space="preserve">                                   </w:t>
      </w:r>
      <w:r w:rsidRPr="009A7A56">
        <w:tab/>
        <w:t xml:space="preserve">      РЕСПУБЛИКИ БАШКОРТОСТАН</w:t>
      </w:r>
    </w:p>
    <w:p w:rsidR="0026171E" w:rsidRPr="009A7A56" w:rsidRDefault="0026171E">
      <w:pPr>
        <w:pStyle w:val="ConsPlusNonformat"/>
        <w:jc w:val="both"/>
      </w:pPr>
    </w:p>
    <w:p w:rsidR="0026171E" w:rsidRPr="009A7A56" w:rsidRDefault="0026171E">
      <w:pPr>
        <w:pStyle w:val="ConsPlusNonformat"/>
        <w:jc w:val="both"/>
      </w:pPr>
      <w:r w:rsidRPr="009A7A56">
        <w:t>Единица измерения: руб.</w:t>
      </w:r>
    </w:p>
    <w:p w:rsidR="0026171E" w:rsidRPr="009A7A56" w:rsidRDefault="0026171E">
      <w:pPr>
        <w:pStyle w:val="ConsPlusNormal"/>
        <w:ind w:firstLine="540"/>
        <w:jc w:val="both"/>
      </w:pPr>
    </w:p>
    <w:p w:rsidR="0026171E" w:rsidRPr="009A7A56" w:rsidRDefault="0026171E">
      <w:pPr>
        <w:sectPr w:rsidR="0026171E" w:rsidRPr="009A7A56" w:rsidSect="0008350E">
          <w:pgSz w:w="11905" w:h="16838"/>
          <w:pgMar w:top="709" w:right="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0"/>
        <w:gridCol w:w="840"/>
        <w:gridCol w:w="600"/>
        <w:gridCol w:w="600"/>
        <w:gridCol w:w="600"/>
        <w:gridCol w:w="840"/>
        <w:gridCol w:w="600"/>
        <w:gridCol w:w="600"/>
        <w:gridCol w:w="600"/>
        <w:gridCol w:w="840"/>
        <w:gridCol w:w="600"/>
        <w:gridCol w:w="600"/>
        <w:gridCol w:w="720"/>
        <w:gridCol w:w="840"/>
        <w:gridCol w:w="600"/>
        <w:gridCol w:w="600"/>
        <w:gridCol w:w="600"/>
        <w:gridCol w:w="720"/>
      </w:tblGrid>
      <w:tr w:rsidR="0026171E" w:rsidRPr="009A7A56">
        <w:tc>
          <w:tcPr>
            <w:tcW w:w="246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Наименование показателя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Код строки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январь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февраль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март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1 квартал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апрель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май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июнь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1 полугодие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июль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август</w:t>
            </w:r>
          </w:p>
        </w:tc>
        <w:tc>
          <w:tcPr>
            <w:tcW w:w="72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сентябрь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9 месяцев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октябрь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ноябрь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декабрь</w:t>
            </w:r>
          </w:p>
        </w:tc>
        <w:tc>
          <w:tcPr>
            <w:tcW w:w="72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Итого за год</w:t>
            </w:r>
          </w:p>
        </w:tc>
      </w:tr>
      <w:tr w:rsidR="0026171E" w:rsidRPr="009A7A56">
        <w:tc>
          <w:tcPr>
            <w:tcW w:w="246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2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3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4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5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6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7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8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9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10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11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12</w:t>
            </w:r>
          </w:p>
        </w:tc>
        <w:tc>
          <w:tcPr>
            <w:tcW w:w="72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13</w:t>
            </w:r>
          </w:p>
        </w:tc>
        <w:tc>
          <w:tcPr>
            <w:tcW w:w="84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14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15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16</w:t>
            </w:r>
          </w:p>
        </w:tc>
        <w:tc>
          <w:tcPr>
            <w:tcW w:w="60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17</w:t>
            </w:r>
          </w:p>
        </w:tc>
        <w:tc>
          <w:tcPr>
            <w:tcW w:w="720" w:type="dxa"/>
            <w:vAlign w:val="center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18</w:t>
            </w: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 w:rsidP="00750A86">
            <w:pPr>
              <w:pStyle w:val="ConsPlusNormal"/>
            </w:pPr>
            <w:r w:rsidRPr="009A7A56">
              <w:t>Остатки на едином счете бюджета СП Табынский сельсовет на начало отчетного периода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0100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Кассовые поступления - всего,</w:t>
            </w:r>
          </w:p>
          <w:p w:rsidR="0026171E" w:rsidRPr="009A7A56" w:rsidRDefault="0026171E">
            <w:pPr>
              <w:pStyle w:val="ConsPlusNormal"/>
            </w:pPr>
            <w:r w:rsidRPr="009A7A56">
              <w:t>в том числе: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0200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Налоговые и неналоговые доходы,</w:t>
            </w:r>
          </w:p>
          <w:p w:rsidR="0026171E" w:rsidRPr="009A7A56" w:rsidRDefault="0026171E">
            <w:pPr>
              <w:pStyle w:val="ConsPlusNormal"/>
            </w:pPr>
            <w:r w:rsidRPr="009A7A56">
              <w:t>в том числе: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0210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налоговые доходы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0211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неналоговые доходы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0212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Безвозмездные поступления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0230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Поступления источников финансирования дефицита бюджета СП Табынский сельсовет - всего,</w:t>
            </w:r>
          </w:p>
          <w:p w:rsidR="0026171E" w:rsidRPr="009A7A56" w:rsidRDefault="0026171E">
            <w:pPr>
              <w:pStyle w:val="ConsPlusNormal"/>
            </w:pPr>
            <w:r w:rsidRPr="009A7A56">
              <w:t>из них: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размещение государственных ценных бумаг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0241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привлечение бюджетных кредитов от бюджетов других уровней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0241_1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получение кредитов кредитных организаций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0241_2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продажа акций и иных форм участия в капитале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0242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возврат бюджетных кредитов юридическими лицами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0243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возврат бюджетных кредитов нижестоящими бюджетами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0244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 w:rsidP="00263A9A">
            <w:pPr>
              <w:pStyle w:val="ConsPlusNormal"/>
            </w:pPr>
            <w:r w:rsidRPr="009A7A56">
              <w:t xml:space="preserve">привлечение средств организаций, учредителем которых является СП Табынский сельсовет  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0245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 w:rsidP="00263A9A">
            <w:pPr>
              <w:pStyle w:val="ConsPlusNormal"/>
            </w:pPr>
            <w:r w:rsidRPr="009A7A56">
              <w:t>возврат средств бюджета СП Табынский сельсовет из банковских депозитов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0246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Кассовые выплаты - всего,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0300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в том числе расходы,</w:t>
            </w:r>
          </w:p>
          <w:p w:rsidR="0026171E" w:rsidRPr="009A7A56" w:rsidRDefault="0026171E">
            <w:pPr>
              <w:pStyle w:val="ConsPlusNormal"/>
            </w:pPr>
            <w:r w:rsidRPr="009A7A56">
              <w:t>из них: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0310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безвозмездные перечисления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0311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межбюджетные трансферты,</w:t>
            </w:r>
          </w:p>
          <w:p w:rsidR="0026171E" w:rsidRPr="009A7A56" w:rsidRDefault="0026171E">
            <w:pPr>
              <w:pStyle w:val="ConsPlusNormal"/>
            </w:pPr>
            <w:r w:rsidRPr="009A7A56">
              <w:t>в том числе: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0312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0312_2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республиканская адресная инвестиционная программа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0312_3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 w:rsidP="00A55013">
            <w:pPr>
              <w:pStyle w:val="ConsPlusNormal"/>
            </w:pPr>
            <w:r w:rsidRPr="009A7A56">
              <w:t>Обслуживание муниципального  долга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0313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0323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Муниципальная инвестиционная программа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0324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Выплаты из источников финансирования дефицита бюджета СП Табынский сельсовет - всего,</w:t>
            </w:r>
          </w:p>
          <w:p w:rsidR="0026171E" w:rsidRPr="009A7A56" w:rsidRDefault="0026171E">
            <w:pPr>
              <w:pStyle w:val="ConsPlusNormal"/>
            </w:pPr>
            <w:r w:rsidRPr="009A7A56">
              <w:t>из них: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0330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 w:rsidP="00A55013">
            <w:pPr>
              <w:pStyle w:val="ConsPlusNormal"/>
            </w:pPr>
            <w:r w:rsidRPr="009A7A56">
              <w:t>погашение муниципальных</w:t>
            </w:r>
          </w:p>
          <w:p w:rsidR="0026171E" w:rsidRPr="009A7A56" w:rsidRDefault="0026171E" w:rsidP="00A55013">
            <w:pPr>
              <w:pStyle w:val="ConsPlusNormal"/>
            </w:pPr>
            <w:r w:rsidRPr="009A7A56">
              <w:t>ценных бумаг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0331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погашение бюджетных кредитов, полученных от бюджетов других уровней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0332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погашение кредитов, полученных от кредитных организаций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0333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предоставление бюджетных кредитов нижестоящим бюджетам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0334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возврат средств организаций, учредителем которых является СП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0335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 w:rsidP="00263A9A">
            <w:pPr>
              <w:pStyle w:val="ConsPlusNormal"/>
            </w:pPr>
            <w:r w:rsidRPr="009A7A56">
              <w:t>размещение средств бюджета СП Табынский сельсовет    на банковские депозиты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0336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>
            <w:pPr>
              <w:pStyle w:val="ConsPlusNormal"/>
            </w:pPr>
            <w:r w:rsidRPr="009A7A56">
              <w:t>Сальдо операций по поступлениям и выплатам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0400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  <w:tr w:rsidR="0026171E" w:rsidRPr="009A7A56">
        <w:tc>
          <w:tcPr>
            <w:tcW w:w="2460" w:type="dxa"/>
          </w:tcPr>
          <w:p w:rsidR="0026171E" w:rsidRPr="009A7A56" w:rsidRDefault="0026171E" w:rsidP="00263A9A">
            <w:pPr>
              <w:pStyle w:val="ConsPlusNormal"/>
            </w:pPr>
            <w:r w:rsidRPr="009A7A56">
              <w:t>Остатки на едином счете бюджета СП Табынский сельсовет   на конец отчетного периода</w:t>
            </w: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  <w:r w:rsidRPr="009A7A56">
              <w:t>0700</w:t>
            </w: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26171E" w:rsidRPr="009A7A56" w:rsidRDefault="0026171E">
            <w:pPr>
              <w:pStyle w:val="ConsPlusNormal"/>
              <w:jc w:val="center"/>
            </w:pPr>
          </w:p>
        </w:tc>
      </w:tr>
    </w:tbl>
    <w:p w:rsidR="0026171E" w:rsidRPr="009A7A56" w:rsidRDefault="0026171E">
      <w:pPr>
        <w:sectPr w:rsidR="0026171E" w:rsidRPr="009A7A5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6171E" w:rsidRPr="009A7A56" w:rsidRDefault="0026171E"/>
    <w:sectPr w:rsidR="0026171E" w:rsidRPr="009A7A56" w:rsidSect="00C226F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Times">
    <w:altName w:val="Symbol"/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FEB"/>
    <w:rsid w:val="00002D3C"/>
    <w:rsid w:val="000342ED"/>
    <w:rsid w:val="00043DB1"/>
    <w:rsid w:val="000526E2"/>
    <w:rsid w:val="00055A61"/>
    <w:rsid w:val="000566AD"/>
    <w:rsid w:val="00075ADC"/>
    <w:rsid w:val="000777EF"/>
    <w:rsid w:val="00080489"/>
    <w:rsid w:val="0008350E"/>
    <w:rsid w:val="000868D2"/>
    <w:rsid w:val="000A7107"/>
    <w:rsid w:val="000B1869"/>
    <w:rsid w:val="000D0A4A"/>
    <w:rsid w:val="00115C70"/>
    <w:rsid w:val="00146A4F"/>
    <w:rsid w:val="001553CD"/>
    <w:rsid w:val="00164F77"/>
    <w:rsid w:val="001736BC"/>
    <w:rsid w:val="001B1E20"/>
    <w:rsid w:val="001B6C64"/>
    <w:rsid w:val="001D591E"/>
    <w:rsid w:val="001F4C6D"/>
    <w:rsid w:val="0022465A"/>
    <w:rsid w:val="00240731"/>
    <w:rsid w:val="00245CEB"/>
    <w:rsid w:val="00245DD4"/>
    <w:rsid w:val="00251AC0"/>
    <w:rsid w:val="0026171E"/>
    <w:rsid w:val="00263A9A"/>
    <w:rsid w:val="00296E0F"/>
    <w:rsid w:val="002A4B0D"/>
    <w:rsid w:val="002B3238"/>
    <w:rsid w:val="002D7567"/>
    <w:rsid w:val="002D7B21"/>
    <w:rsid w:val="002F6090"/>
    <w:rsid w:val="00311659"/>
    <w:rsid w:val="00335E37"/>
    <w:rsid w:val="00371670"/>
    <w:rsid w:val="00391916"/>
    <w:rsid w:val="003B6224"/>
    <w:rsid w:val="003C49C1"/>
    <w:rsid w:val="003C6347"/>
    <w:rsid w:val="003C6453"/>
    <w:rsid w:val="003D28B3"/>
    <w:rsid w:val="003E3963"/>
    <w:rsid w:val="003E5993"/>
    <w:rsid w:val="00403D12"/>
    <w:rsid w:val="00413A2C"/>
    <w:rsid w:val="00424A76"/>
    <w:rsid w:val="00426FE8"/>
    <w:rsid w:val="00442595"/>
    <w:rsid w:val="004429A4"/>
    <w:rsid w:val="00443564"/>
    <w:rsid w:val="00453102"/>
    <w:rsid w:val="00474AD1"/>
    <w:rsid w:val="004E292B"/>
    <w:rsid w:val="004E4253"/>
    <w:rsid w:val="004E4B21"/>
    <w:rsid w:val="00506FDA"/>
    <w:rsid w:val="005555C7"/>
    <w:rsid w:val="00556ECD"/>
    <w:rsid w:val="00560A1E"/>
    <w:rsid w:val="00561FBD"/>
    <w:rsid w:val="005625FE"/>
    <w:rsid w:val="0057577F"/>
    <w:rsid w:val="00582249"/>
    <w:rsid w:val="00590BF4"/>
    <w:rsid w:val="005978E6"/>
    <w:rsid w:val="005B42BB"/>
    <w:rsid w:val="005D0643"/>
    <w:rsid w:val="005E00C8"/>
    <w:rsid w:val="005E0CEE"/>
    <w:rsid w:val="005E4727"/>
    <w:rsid w:val="005E6ECB"/>
    <w:rsid w:val="005F0ED4"/>
    <w:rsid w:val="005F37FF"/>
    <w:rsid w:val="00601A25"/>
    <w:rsid w:val="00606B08"/>
    <w:rsid w:val="00683AD8"/>
    <w:rsid w:val="006845D9"/>
    <w:rsid w:val="006903CD"/>
    <w:rsid w:val="006B044E"/>
    <w:rsid w:val="006E7D5F"/>
    <w:rsid w:val="007268BE"/>
    <w:rsid w:val="00745840"/>
    <w:rsid w:val="00750A86"/>
    <w:rsid w:val="00771FC9"/>
    <w:rsid w:val="0077674E"/>
    <w:rsid w:val="00781B67"/>
    <w:rsid w:val="00791B12"/>
    <w:rsid w:val="00794D72"/>
    <w:rsid w:val="007C7891"/>
    <w:rsid w:val="007E251D"/>
    <w:rsid w:val="007F211E"/>
    <w:rsid w:val="007F3FEB"/>
    <w:rsid w:val="00800E97"/>
    <w:rsid w:val="00823417"/>
    <w:rsid w:val="00824115"/>
    <w:rsid w:val="00855953"/>
    <w:rsid w:val="00877C37"/>
    <w:rsid w:val="00896137"/>
    <w:rsid w:val="008B07B6"/>
    <w:rsid w:val="008B36B1"/>
    <w:rsid w:val="008C43D1"/>
    <w:rsid w:val="008E1A09"/>
    <w:rsid w:val="008E71D5"/>
    <w:rsid w:val="00907CEC"/>
    <w:rsid w:val="00942B0A"/>
    <w:rsid w:val="00942F36"/>
    <w:rsid w:val="00954B8D"/>
    <w:rsid w:val="009730B5"/>
    <w:rsid w:val="00984E47"/>
    <w:rsid w:val="009856D1"/>
    <w:rsid w:val="00986C00"/>
    <w:rsid w:val="009A7A56"/>
    <w:rsid w:val="009B32DF"/>
    <w:rsid w:val="009C273B"/>
    <w:rsid w:val="009C4A59"/>
    <w:rsid w:val="009D224D"/>
    <w:rsid w:val="00A11BF2"/>
    <w:rsid w:val="00A14EBD"/>
    <w:rsid w:val="00A36715"/>
    <w:rsid w:val="00A375A9"/>
    <w:rsid w:val="00A45356"/>
    <w:rsid w:val="00A55013"/>
    <w:rsid w:val="00A704B7"/>
    <w:rsid w:val="00A8567E"/>
    <w:rsid w:val="00A94810"/>
    <w:rsid w:val="00AD0333"/>
    <w:rsid w:val="00AD0D36"/>
    <w:rsid w:val="00AD4220"/>
    <w:rsid w:val="00AE1483"/>
    <w:rsid w:val="00AE5274"/>
    <w:rsid w:val="00AE550C"/>
    <w:rsid w:val="00AF08BE"/>
    <w:rsid w:val="00B23E27"/>
    <w:rsid w:val="00B62D90"/>
    <w:rsid w:val="00B658AB"/>
    <w:rsid w:val="00B66918"/>
    <w:rsid w:val="00B8299E"/>
    <w:rsid w:val="00B94EB1"/>
    <w:rsid w:val="00BA70C7"/>
    <w:rsid w:val="00BB65B2"/>
    <w:rsid w:val="00BC2AB4"/>
    <w:rsid w:val="00BC3EDD"/>
    <w:rsid w:val="00BC5EC4"/>
    <w:rsid w:val="00BD49C8"/>
    <w:rsid w:val="00C226F1"/>
    <w:rsid w:val="00C30109"/>
    <w:rsid w:val="00C364FB"/>
    <w:rsid w:val="00C42559"/>
    <w:rsid w:val="00C44019"/>
    <w:rsid w:val="00C61DA8"/>
    <w:rsid w:val="00C62F2B"/>
    <w:rsid w:val="00C70D41"/>
    <w:rsid w:val="00C73629"/>
    <w:rsid w:val="00CA4DF3"/>
    <w:rsid w:val="00CB134F"/>
    <w:rsid w:val="00CB5E6C"/>
    <w:rsid w:val="00CC5E8C"/>
    <w:rsid w:val="00CC6256"/>
    <w:rsid w:val="00CD74B1"/>
    <w:rsid w:val="00CF55D4"/>
    <w:rsid w:val="00D05701"/>
    <w:rsid w:val="00D15AEC"/>
    <w:rsid w:val="00D47AE7"/>
    <w:rsid w:val="00D57C71"/>
    <w:rsid w:val="00DC1D38"/>
    <w:rsid w:val="00DC776C"/>
    <w:rsid w:val="00DF7036"/>
    <w:rsid w:val="00E06A78"/>
    <w:rsid w:val="00E11250"/>
    <w:rsid w:val="00E22850"/>
    <w:rsid w:val="00E24E71"/>
    <w:rsid w:val="00E86CB7"/>
    <w:rsid w:val="00E939CC"/>
    <w:rsid w:val="00EA0197"/>
    <w:rsid w:val="00ED1548"/>
    <w:rsid w:val="00ED355E"/>
    <w:rsid w:val="00EE173C"/>
    <w:rsid w:val="00EE6412"/>
    <w:rsid w:val="00F12D81"/>
    <w:rsid w:val="00F256C8"/>
    <w:rsid w:val="00F27B85"/>
    <w:rsid w:val="00F32126"/>
    <w:rsid w:val="00F351D1"/>
    <w:rsid w:val="00F654F0"/>
    <w:rsid w:val="00FA194D"/>
    <w:rsid w:val="00FC72F7"/>
    <w:rsid w:val="00FD4206"/>
    <w:rsid w:val="00FE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A61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94810"/>
    <w:pPr>
      <w:keepNext/>
      <w:jc w:val="center"/>
      <w:outlineLvl w:val="4"/>
    </w:pPr>
    <w:rPr>
      <w:rFonts w:eastAsia="Calibri"/>
      <w:b/>
      <w:shadow/>
      <w:spacing w:val="60"/>
      <w:sz w:val="4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A94810"/>
    <w:rPr>
      <w:rFonts w:ascii="Times New Roman" w:hAnsi="Times New Roman" w:cs="Times New Roman"/>
      <w:b/>
      <w:shadow/>
      <w:spacing w:val="6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F3FE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7F3FEB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7F3FEB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7F3FEB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7F3FE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Page">
    <w:name w:val="ConsPlusTitlePage"/>
    <w:uiPriority w:val="99"/>
    <w:rsid w:val="007F3FEB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7F3FEB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uiPriority w:val="99"/>
    <w:rsid w:val="007F3FEB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B04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044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8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0D23074E6765C55EF8560ABD9119E893413A6192CE1DB130FEE23E5DE76C11DD707EDE03B65A62C0DD885979C830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60D23074E6765C55EF8560ABD9119E893413A6192CE1DB130FEE23E5DE76C11DD707EDE03B65A62C0DD885979C830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60D23074E6765C55EF8560ABD9119E893423E6395C51DB130FEE23E5DE76C11CF7026D104B142689592CE0C758B2D8E2A47DF9A49B5C33F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60D23074E6765C55EF8560ABD9119E893423E6395C51DB130FEE23E5DE76C11CF7026D104B142689592CE0C758B2D8E2A47DF9A49B5C33FJ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160D23074E6765C55EF8560ABD9119E893413A6192CE1DB130FEE23E5DE76C11DD707EDE03B65A62C0DD885979C830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16</Pages>
  <Words>3719</Words>
  <Characters>21203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Агзамова</dc:creator>
  <cp:keywords/>
  <dc:description/>
  <cp:lastModifiedBy>user</cp:lastModifiedBy>
  <cp:revision>25</cp:revision>
  <dcterms:created xsi:type="dcterms:W3CDTF">2020-03-02T13:03:00Z</dcterms:created>
  <dcterms:modified xsi:type="dcterms:W3CDTF">2020-03-26T09:30:00Z</dcterms:modified>
</cp:coreProperties>
</file>