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2" w:type="dxa"/>
        <w:jc w:val="center"/>
        <w:tblInd w:w="-567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917"/>
        <w:gridCol w:w="1440"/>
        <w:gridCol w:w="4365"/>
      </w:tblGrid>
      <w:tr w:rsidR="00366063" w:rsidRPr="003E5993" w:rsidTr="00841DE0">
        <w:trPr>
          <w:jc w:val="center"/>
        </w:trPr>
        <w:tc>
          <w:tcPr>
            <w:tcW w:w="4917" w:type="dxa"/>
          </w:tcPr>
          <w:p w:rsidR="00366063" w:rsidRPr="00841DE0" w:rsidRDefault="00366063" w:rsidP="000E340E">
            <w:pPr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sym w:font="ATimes" w:char="F04B"/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sym w:font="ATimes" w:char="F048"/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366063" w:rsidRPr="00841DE0" w:rsidRDefault="00366063" w:rsidP="000E340E">
            <w:pPr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sym w:font="ATimes" w:char="F046"/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366063" w:rsidRPr="00841DE0" w:rsidRDefault="00366063" w:rsidP="000E340E">
            <w:pPr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sym w:font="ATimes" w:char="F04E"/>
            </w:r>
          </w:p>
          <w:p w:rsidR="00366063" w:rsidRPr="00841DE0" w:rsidRDefault="00366063" w:rsidP="000E340E">
            <w:pPr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366063" w:rsidRPr="00841DE0" w:rsidRDefault="00366063" w:rsidP="000E340E">
            <w:pPr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841DE0">
              <w:rPr>
                <w:rFonts w:ascii="ATimes" w:hAnsi="ATimes"/>
                <w:b/>
                <w:sz w:val="24"/>
                <w:szCs w:val="24"/>
              </w:rPr>
              <w:sym w:font="ATimes" w:char="F048"/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366063" w:rsidRPr="00841DE0" w:rsidRDefault="00366063" w:rsidP="000E340E">
            <w:pPr>
              <w:jc w:val="center"/>
              <w:rPr>
                <w:b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</w:t>
            </w:r>
          </w:p>
        </w:tc>
        <w:tc>
          <w:tcPr>
            <w:tcW w:w="1440" w:type="dxa"/>
          </w:tcPr>
          <w:p w:rsidR="00366063" w:rsidRPr="00841DE0" w:rsidRDefault="00366063" w:rsidP="000E340E">
            <w:pPr>
              <w:jc w:val="center"/>
              <w:rPr>
                <w:rFonts w:ascii="Times Cyr Bash Normal" w:hAnsi="Times Cyr Bash Normal"/>
                <w:b/>
                <w:sz w:val="24"/>
                <w:szCs w:val="24"/>
              </w:rPr>
            </w:pPr>
            <w:r w:rsidRPr="00887133">
              <w:rPr>
                <w:b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7" o:title=""/>
                </v:shape>
              </w:pict>
            </w:r>
          </w:p>
        </w:tc>
        <w:tc>
          <w:tcPr>
            <w:tcW w:w="4365" w:type="dxa"/>
          </w:tcPr>
          <w:p w:rsidR="00366063" w:rsidRPr="00841DE0" w:rsidRDefault="00366063" w:rsidP="000E340E">
            <w:pPr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</w:t>
            </w:r>
          </w:p>
          <w:p w:rsidR="00366063" w:rsidRPr="00841DE0" w:rsidRDefault="00366063" w:rsidP="000E340E">
            <w:pPr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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366063" w:rsidRPr="00841DE0" w:rsidRDefault="00366063" w:rsidP="000E340E">
            <w:pPr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</w:t>
            </w:r>
          </w:p>
          <w:p w:rsidR="00366063" w:rsidRPr="00841DE0" w:rsidRDefault="00366063" w:rsidP="000E340E">
            <w:pPr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366063" w:rsidRPr="00841DE0" w:rsidRDefault="00366063" w:rsidP="000E340E">
            <w:pPr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366063" w:rsidRPr="00841DE0" w:rsidRDefault="00366063" w:rsidP="000E340E">
            <w:pPr>
              <w:jc w:val="center"/>
              <w:rPr>
                <w:b/>
                <w:spacing w:val="20"/>
                <w:sz w:val="24"/>
                <w:szCs w:val="24"/>
              </w:rPr>
            </w:pPr>
            <w:r w:rsidRPr="00841DE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841DE0">
              <w:rPr>
                <w:rFonts w:ascii="ATimes" w:hAnsi="ATimes"/>
                <w:b/>
                <w:sz w:val="24"/>
                <w:szCs w:val="24"/>
              </w:rPr>
              <w:t></w:t>
            </w:r>
          </w:p>
        </w:tc>
      </w:tr>
    </w:tbl>
    <w:p w:rsidR="00366063" w:rsidRPr="003E5993" w:rsidRDefault="00366063" w:rsidP="00841DE0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926" w:type="dxa"/>
        <w:tblInd w:w="-612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926"/>
      </w:tblGrid>
      <w:tr w:rsidR="00366063" w:rsidRPr="003E5993" w:rsidTr="00841DE0">
        <w:trPr>
          <w:trHeight w:val="59"/>
        </w:trPr>
        <w:tc>
          <w:tcPr>
            <w:tcW w:w="10926" w:type="dxa"/>
            <w:tcBorders>
              <w:top w:val="single" w:sz="24" w:space="0" w:color="auto"/>
              <w:bottom w:val="single" w:sz="4" w:space="0" w:color="auto"/>
            </w:tcBorders>
          </w:tcPr>
          <w:p w:rsidR="00366063" w:rsidRPr="003E5993" w:rsidRDefault="00366063" w:rsidP="000E340E">
            <w:pPr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366063" w:rsidRPr="003E5993" w:rsidRDefault="00366063" w:rsidP="00841DE0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007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251"/>
      </w:tblGrid>
      <w:tr w:rsidR="00366063" w:rsidRPr="003E5993" w:rsidTr="00841DE0">
        <w:tc>
          <w:tcPr>
            <w:tcW w:w="4360" w:type="dxa"/>
          </w:tcPr>
          <w:p w:rsidR="00366063" w:rsidRPr="000A7200" w:rsidRDefault="00366063" w:rsidP="000E340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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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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</w:t>
            </w:r>
          </w:p>
        </w:tc>
        <w:tc>
          <w:tcPr>
            <w:tcW w:w="1396" w:type="dxa"/>
          </w:tcPr>
          <w:p w:rsidR="00366063" w:rsidRPr="00E11250" w:rsidRDefault="00366063" w:rsidP="000E340E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56"/>
                <w:szCs w:val="56"/>
              </w:rPr>
            </w:pPr>
          </w:p>
        </w:tc>
        <w:tc>
          <w:tcPr>
            <w:tcW w:w="4251" w:type="dxa"/>
          </w:tcPr>
          <w:p w:rsidR="00366063" w:rsidRPr="003E5993" w:rsidRDefault="00366063" w:rsidP="000E340E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36"/>
                <w:szCs w:val="36"/>
              </w:rPr>
            </w:pPr>
            <w:r>
              <w:rPr>
                <w:rFonts w:ascii="Times Cyr Bash Normal Cyr" w:hAnsi="Times Cyr Bash Normal Cyr"/>
                <w:shadow w:val="0"/>
                <w:spacing w:val="0"/>
                <w:sz w:val="36"/>
                <w:szCs w:val="36"/>
              </w:rPr>
              <w:t>РЕШЕНИЕ</w:t>
            </w:r>
          </w:p>
        </w:tc>
      </w:tr>
    </w:tbl>
    <w:p w:rsidR="00366063" w:rsidRPr="00593FDD" w:rsidRDefault="00366063" w:rsidP="00841DE0">
      <w:pPr>
        <w:rPr>
          <w:b/>
        </w:rPr>
      </w:pPr>
    </w:p>
    <w:p w:rsidR="00366063" w:rsidRPr="00593FDD" w:rsidRDefault="00366063" w:rsidP="00593FDD">
      <w:pPr>
        <w:jc w:val="center"/>
        <w:rPr>
          <w:b/>
        </w:rPr>
      </w:pPr>
      <w:r>
        <w:rPr>
          <w:b/>
        </w:rPr>
        <w:t>О внесении изменений в решение Совета сельского поселения Табынский сельсовет муниципального района Гафурийский район Республики Башкортостан от 16.07.2015г. №160-265з «</w:t>
      </w:r>
      <w:r w:rsidRPr="00593FDD">
        <w:rPr>
          <w:b/>
        </w:rPr>
        <w:t>Об определении  размера</w:t>
      </w:r>
      <w:r>
        <w:rPr>
          <w:b/>
        </w:rPr>
        <w:t xml:space="preserve"> </w:t>
      </w:r>
      <w:r w:rsidRPr="00593FDD">
        <w:rPr>
          <w:b/>
        </w:rPr>
        <w:t xml:space="preserve">арендной платы </w:t>
      </w:r>
      <w:r w:rsidRPr="00593FDD">
        <w:rPr>
          <w:b/>
          <w:bCs/>
        </w:rPr>
        <w:t xml:space="preserve">за земли, </w:t>
      </w:r>
      <w:r w:rsidRPr="00593FDD">
        <w:rPr>
          <w:b/>
        </w:rPr>
        <w:t xml:space="preserve">находящиеся в муниципальной собственности сельского поселения </w:t>
      </w:r>
      <w:r>
        <w:rPr>
          <w:b/>
        </w:rPr>
        <w:t>Табынский</w:t>
      </w:r>
      <w:r w:rsidRPr="00593FDD">
        <w:rPr>
          <w:b/>
        </w:rPr>
        <w:t xml:space="preserve"> </w:t>
      </w:r>
      <w:r>
        <w:rPr>
          <w:b/>
        </w:rPr>
        <w:t xml:space="preserve">сельсовет </w:t>
      </w:r>
      <w:r w:rsidRPr="00593FDD">
        <w:rPr>
          <w:b/>
        </w:rPr>
        <w:t>Гафурийский район Республики Башкортостан, и земли, государственная собственность на которые не разграничена</w:t>
      </w:r>
      <w:r>
        <w:rPr>
          <w:b/>
        </w:rPr>
        <w:t>»</w:t>
      </w:r>
    </w:p>
    <w:p w:rsidR="00366063" w:rsidRPr="00593FDD" w:rsidRDefault="00366063" w:rsidP="00593FDD">
      <w:pPr>
        <w:jc w:val="center"/>
        <w:rPr>
          <w:b/>
        </w:rPr>
      </w:pPr>
    </w:p>
    <w:p w:rsidR="00366063" w:rsidRPr="00EC7A82" w:rsidRDefault="00366063" w:rsidP="00F37D99">
      <w:pPr>
        <w:ind w:firstLine="567"/>
        <w:jc w:val="both"/>
        <w:rPr>
          <w:bCs/>
        </w:rPr>
      </w:pPr>
      <w:r w:rsidRPr="00EC7A82">
        <w:t>В соответствии с Земельным кодексом Российской Федерации</w:t>
      </w:r>
      <w:r>
        <w:t xml:space="preserve"> от 25 октября </w:t>
      </w:r>
      <w:smartTag w:uri="urn:schemas-microsoft-com:office:smarttags" w:element="metricconverter">
        <w:smartTagPr>
          <w:attr w:name="ProductID" w:val="2001 г"/>
        </w:smartTagPr>
        <w:r>
          <w:t>2001 г</w:t>
        </w:r>
      </w:smartTag>
      <w:r>
        <w:t>. за №136-ФЗ</w:t>
      </w:r>
      <w:r w:rsidRPr="00EC7A82">
        <w:t xml:space="preserve">,  Федеральным законом </w:t>
      </w:r>
      <w:r>
        <w:t xml:space="preserve">от 25 октября </w:t>
      </w:r>
      <w:smartTag w:uri="urn:schemas-microsoft-com:office:smarttags" w:element="metricconverter">
        <w:smartTagPr>
          <w:attr w:name="ProductID" w:val="2001 г"/>
        </w:smartTagPr>
        <w:r>
          <w:t>2001 г</w:t>
        </w:r>
      </w:smartTag>
      <w:r>
        <w:t>.  №137-ФЗ</w:t>
      </w:r>
      <w:r w:rsidRPr="00EC7A82">
        <w:t xml:space="preserve"> «О введении  в действие Земельного кодекса Российской Федерации»</w:t>
      </w:r>
      <w:r>
        <w:t xml:space="preserve">, от 23 июня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 №171-ФЗ Федеральным законом «О внесении изменений в Земельный кодекс Российской Федерации и отдельные законодательные акты Российской Федерации», </w:t>
      </w:r>
      <w:r w:rsidRPr="00EC7A82">
        <w:t xml:space="preserve">Законом Республики Башкортостан </w:t>
      </w:r>
      <w:r>
        <w:t xml:space="preserve">от 5 ноября </w:t>
      </w:r>
      <w:smartTag w:uri="urn:schemas-microsoft-com:office:smarttags" w:element="metricconverter">
        <w:smartTagPr>
          <w:attr w:name="ProductID" w:val="2004 г"/>
        </w:smartTagPr>
        <w:r>
          <w:t>2004 г</w:t>
        </w:r>
      </w:smartTag>
      <w:r>
        <w:t>. №59-з</w:t>
      </w:r>
      <w:r w:rsidRPr="00EC7A82">
        <w:t xml:space="preserve"> «О регулировании земельных отношений в Республике Башкортостан», в целях реализации принципа платности использования земли и эффективного управления земельными ресурсами, руководствуясь </w:t>
      </w:r>
      <w:r w:rsidRPr="00F544CD">
        <w:rPr>
          <w:bCs/>
        </w:rPr>
        <w:t xml:space="preserve">Постановлением Правительства РФ от 16 июля </w:t>
      </w:r>
      <w:smartTag w:uri="urn:schemas-microsoft-com:office:smarttags" w:element="metricconverter">
        <w:smartTagPr>
          <w:attr w:name="ProductID" w:val="2009 г"/>
        </w:smartTagPr>
        <w:r w:rsidRPr="00F544CD">
          <w:rPr>
            <w:bCs/>
          </w:rPr>
          <w:t>2009 г</w:t>
        </w:r>
      </w:smartTag>
      <w:r w:rsidRPr="00F544CD">
        <w:rPr>
          <w:bCs/>
        </w:rPr>
        <w:t xml:space="preserve">. №582 "Об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Федерации", </w:t>
      </w:r>
      <w:r w:rsidRPr="00EC7A82">
        <w:t>Постановлением Правительства Республики Башкорт</w:t>
      </w:r>
      <w:r>
        <w:t>остан от 22 декабря 2009 года №</w:t>
      </w:r>
      <w:r w:rsidRPr="00EC7A82">
        <w:t xml:space="preserve">480 "Об определении  размера арендной платы </w:t>
      </w:r>
      <w:r w:rsidRPr="00EC7A82">
        <w:rPr>
          <w:bCs/>
        </w:rPr>
        <w:t xml:space="preserve">за земли, </w:t>
      </w:r>
      <w:r w:rsidRPr="00EC7A82">
        <w:t>находящиеся в государственной собственности Республики Башкортостан, и земли, государственная собственность на которые не разграничена»</w:t>
      </w:r>
      <w:r>
        <w:t xml:space="preserve"> (в редакции Постановления Правительства Республики Башкортостан от 31 декабря 2015 года №567),  </w:t>
      </w:r>
      <w:r w:rsidRPr="00EC7A82">
        <w:t>С</w:t>
      </w:r>
      <w:r w:rsidRPr="00EC7A82">
        <w:rPr>
          <w:bCs/>
        </w:rPr>
        <w:t xml:space="preserve">овет </w:t>
      </w:r>
      <w:r>
        <w:rPr>
          <w:bCs/>
        </w:rPr>
        <w:t xml:space="preserve">сельского поселения </w:t>
      </w:r>
      <w:r>
        <w:t>Табынский</w:t>
      </w:r>
      <w:r>
        <w:rPr>
          <w:bCs/>
        </w:rPr>
        <w:t xml:space="preserve"> сельсовет </w:t>
      </w:r>
      <w:r w:rsidRPr="00EC7A82">
        <w:rPr>
          <w:bCs/>
        </w:rPr>
        <w:t>муниципального района Гафурийский район Республики Башкортостан решил:</w:t>
      </w:r>
    </w:p>
    <w:p w:rsidR="00366063" w:rsidRPr="00EC7A82" w:rsidRDefault="00366063" w:rsidP="00F37D99">
      <w:pPr>
        <w:ind w:firstLine="709"/>
        <w:jc w:val="both"/>
        <w:rPr>
          <w:color w:val="000000"/>
        </w:rPr>
      </w:pPr>
      <w:r w:rsidRPr="00EC7A82">
        <w:rPr>
          <w:bCs/>
        </w:rPr>
        <w:t>1.</w:t>
      </w:r>
      <w:r>
        <w:rPr>
          <w:bCs/>
        </w:rPr>
        <w:t xml:space="preserve"> </w:t>
      </w:r>
      <w:r w:rsidRPr="00F934D9">
        <w:rPr>
          <w:bCs/>
        </w:rPr>
        <w:t>У</w:t>
      </w:r>
      <w:r w:rsidRPr="00F934D9">
        <w:t xml:space="preserve">твердить прилагаемые изменения и дополнения, вносимые в </w:t>
      </w:r>
      <w:r>
        <w:t xml:space="preserve">Приложения 1, 2, 3 к </w:t>
      </w:r>
      <w:r w:rsidRPr="00F934D9">
        <w:t>решени</w:t>
      </w:r>
      <w:r>
        <w:t>ю</w:t>
      </w:r>
      <w:r w:rsidRPr="00F934D9">
        <w:t xml:space="preserve"> </w:t>
      </w:r>
      <w:r w:rsidRPr="00F934D9">
        <w:rPr>
          <w:bCs/>
        </w:rPr>
        <w:t>Совета</w:t>
      </w:r>
      <w:r>
        <w:rPr>
          <w:bCs/>
        </w:rPr>
        <w:t xml:space="preserve"> сельского поселения </w:t>
      </w:r>
      <w:r>
        <w:t xml:space="preserve">Табынский </w:t>
      </w:r>
      <w:r>
        <w:rPr>
          <w:bCs/>
        </w:rPr>
        <w:t xml:space="preserve">сельсовет </w:t>
      </w:r>
      <w:r w:rsidRPr="00F934D9">
        <w:rPr>
          <w:bCs/>
        </w:rPr>
        <w:t>муниципального района Гафурийски</w:t>
      </w:r>
      <w:r>
        <w:rPr>
          <w:bCs/>
        </w:rPr>
        <w:t>й район Республики Башкортостан</w:t>
      </w:r>
      <w:r w:rsidRPr="00FA1AAA">
        <w:t xml:space="preserve"> </w:t>
      </w:r>
      <w:r w:rsidRPr="00856646">
        <w:t>от 16.07.2015г. №160-265з</w:t>
      </w:r>
      <w:r w:rsidRPr="00A95AA1">
        <w:t xml:space="preserve"> «Об определении  размера арендной платы </w:t>
      </w:r>
      <w:r w:rsidRPr="00A95AA1">
        <w:rPr>
          <w:bCs/>
        </w:rPr>
        <w:t xml:space="preserve">за земли, </w:t>
      </w:r>
      <w:r w:rsidRPr="00A95AA1">
        <w:t xml:space="preserve">находящиеся в муниципальной собственности сельского поселения </w:t>
      </w:r>
      <w:r>
        <w:t>Табынский</w:t>
      </w:r>
      <w:r w:rsidRPr="00A95AA1">
        <w:t xml:space="preserve"> Гафурийский район Республики Башкортостан, и земли, государственная собственность на которые не разграничена».</w:t>
      </w:r>
    </w:p>
    <w:p w:rsidR="00366063" w:rsidRPr="00EC7A82" w:rsidRDefault="00366063" w:rsidP="00F37D99">
      <w:pPr>
        <w:ind w:firstLine="709"/>
        <w:jc w:val="both"/>
      </w:pPr>
      <w:r>
        <w:rPr>
          <w:bCs/>
        </w:rPr>
        <w:t>2</w:t>
      </w:r>
      <w:r w:rsidRPr="00EC7A82">
        <w:rPr>
          <w:bCs/>
        </w:rPr>
        <w:t>.</w:t>
      </w:r>
      <w:r w:rsidRPr="00EC7A82">
        <w:t xml:space="preserve"> Настоящее решение вступает в силу со дня его официального опубликования и распространяется на правоотношения, возникшие с 01 </w:t>
      </w:r>
      <w:r>
        <w:t>января 2016</w:t>
      </w:r>
      <w:r w:rsidRPr="00EC7A82">
        <w:t xml:space="preserve"> года</w:t>
      </w:r>
      <w:r>
        <w:t>.</w:t>
      </w:r>
    </w:p>
    <w:p w:rsidR="00366063" w:rsidRPr="00175096" w:rsidRDefault="00366063" w:rsidP="00A95AA1">
      <w:pPr>
        <w:pStyle w:val="ConsNormal0"/>
        <w:widowControl/>
        <w:spacing w:line="6" w:lineRule="atLeast"/>
        <w:ind w:right="-8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175096">
        <w:rPr>
          <w:rFonts w:ascii="Times New Roman" w:hAnsi="Times New Roman" w:cs="Times New Roman"/>
          <w:sz w:val="28"/>
          <w:szCs w:val="28"/>
        </w:rPr>
        <w:t xml:space="preserve">Опубликовать данное решение с приложениями  </w:t>
      </w:r>
      <w:r>
        <w:rPr>
          <w:rFonts w:ascii="Times New Roman" w:hAnsi="Times New Roman" w:cs="Times New Roman"/>
          <w:sz w:val="28"/>
          <w:szCs w:val="28"/>
        </w:rPr>
        <w:t xml:space="preserve">на информационном стенде и </w:t>
      </w:r>
      <w:r w:rsidRPr="00175096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сельского поселения </w:t>
      </w:r>
      <w:r w:rsidRPr="00856646">
        <w:rPr>
          <w:rFonts w:ascii="Times New Roman" w:hAnsi="Times New Roman" w:cs="Times New Roman"/>
          <w:sz w:val="28"/>
          <w:szCs w:val="28"/>
        </w:rPr>
        <w:t xml:space="preserve"> Табынский</w:t>
      </w:r>
      <w:r w:rsidRPr="007352F1">
        <w:rPr>
          <w:rFonts w:ascii="Times New Roman" w:hAnsi="Times New Roman" w:cs="Times New Roman"/>
          <w:sz w:val="28"/>
          <w:szCs w:val="28"/>
        </w:rPr>
        <w:t xml:space="preserve"> </w:t>
      </w:r>
      <w:r w:rsidRPr="00175096">
        <w:rPr>
          <w:rFonts w:ascii="Times New Roman" w:hAnsi="Times New Roman" w:cs="Times New Roman"/>
          <w:sz w:val="28"/>
          <w:szCs w:val="28"/>
        </w:rPr>
        <w:t>сельсовет муниципального района Гафурийский район Республики Башкортостан.</w:t>
      </w:r>
    </w:p>
    <w:p w:rsidR="00366063" w:rsidRPr="00175096" w:rsidRDefault="00366063" w:rsidP="00A95AA1">
      <w:pPr>
        <w:ind w:firstLine="709"/>
        <w:jc w:val="both"/>
      </w:pPr>
      <w:r>
        <w:t xml:space="preserve">4. Контроль над выполнением настоящего решения возложить на постоянную комиссию Совета </w:t>
      </w:r>
      <w:r w:rsidRPr="00175096">
        <w:t xml:space="preserve">по бюджету, налогам и вопросам собственности. </w:t>
      </w:r>
    </w:p>
    <w:p w:rsidR="00366063" w:rsidRDefault="00366063" w:rsidP="0028025F">
      <w:pPr>
        <w:jc w:val="both"/>
      </w:pPr>
    </w:p>
    <w:p w:rsidR="00366063" w:rsidRDefault="00366063" w:rsidP="0028025F">
      <w:pPr>
        <w:jc w:val="both"/>
      </w:pPr>
    </w:p>
    <w:p w:rsidR="00366063" w:rsidRDefault="00366063" w:rsidP="0028025F">
      <w:pPr>
        <w:jc w:val="both"/>
      </w:pPr>
    </w:p>
    <w:p w:rsidR="00366063" w:rsidRDefault="00366063" w:rsidP="0028025F">
      <w:pPr>
        <w:jc w:val="both"/>
      </w:pPr>
      <w:r>
        <w:t>Глава сельского поселения</w:t>
      </w:r>
    </w:p>
    <w:p w:rsidR="00366063" w:rsidRDefault="00366063" w:rsidP="0028025F">
      <w:pPr>
        <w:jc w:val="both"/>
      </w:pPr>
      <w:r>
        <w:t>Табынский сельсовет                                                                       А.В.Аверьянов</w:t>
      </w:r>
    </w:p>
    <w:p w:rsidR="00366063" w:rsidRDefault="00366063" w:rsidP="0028025F">
      <w:pPr>
        <w:jc w:val="both"/>
      </w:pPr>
    </w:p>
    <w:p w:rsidR="00366063" w:rsidRDefault="00366063" w:rsidP="0028025F">
      <w:pPr>
        <w:jc w:val="both"/>
      </w:pPr>
    </w:p>
    <w:p w:rsidR="00366063" w:rsidRPr="00EC7A82" w:rsidRDefault="00366063" w:rsidP="00F37D99">
      <w:pPr>
        <w:jc w:val="both"/>
      </w:pPr>
      <w:r w:rsidRPr="00EC7A82">
        <w:t xml:space="preserve">с. </w:t>
      </w:r>
      <w:r>
        <w:t>Табынское,</w:t>
      </w:r>
    </w:p>
    <w:p w:rsidR="00366063" w:rsidRPr="00EC7A82" w:rsidRDefault="00366063" w:rsidP="00F37D99">
      <w:pPr>
        <w:jc w:val="both"/>
      </w:pPr>
      <w:r>
        <w:t>от 29.04.</w:t>
      </w:r>
      <w:r w:rsidRPr="00EC7A82">
        <w:t>20</w:t>
      </w:r>
      <w:r>
        <w:t>16</w:t>
      </w:r>
      <w:r w:rsidRPr="00EC7A82">
        <w:t xml:space="preserve"> г.</w:t>
      </w:r>
    </w:p>
    <w:p w:rsidR="00366063" w:rsidRDefault="00366063" w:rsidP="00F37D99">
      <w:pPr>
        <w:jc w:val="both"/>
      </w:pPr>
      <w:r w:rsidRPr="00EC7A82">
        <w:t>№</w:t>
      </w:r>
      <w:r>
        <w:t>30-54з</w:t>
      </w:r>
    </w:p>
    <w:p w:rsidR="00366063" w:rsidRDefault="00366063" w:rsidP="0028025F">
      <w:pPr>
        <w:jc w:val="both"/>
      </w:pPr>
    </w:p>
    <w:p w:rsidR="00366063" w:rsidRDefault="00366063" w:rsidP="0028025F">
      <w:pPr>
        <w:jc w:val="both"/>
      </w:pPr>
      <w:r>
        <w:t xml:space="preserve">                                                                     </w:t>
      </w: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jc w:val="both"/>
        <w:rPr>
          <w:sz w:val="24"/>
          <w:szCs w:val="24"/>
        </w:rPr>
      </w:pPr>
    </w:p>
    <w:p w:rsidR="00366063" w:rsidRDefault="00366063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br w:type="page"/>
        <w:t xml:space="preserve"> Приложение к Решению Совета</w:t>
      </w:r>
    </w:p>
    <w:p w:rsidR="00366063" w:rsidRPr="00D837B0" w:rsidRDefault="00366063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сельского поселения Табынский</w:t>
      </w:r>
    </w:p>
    <w:p w:rsidR="00366063" w:rsidRDefault="00366063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сельсовет муниципального района</w:t>
      </w:r>
    </w:p>
    <w:p w:rsidR="00366063" w:rsidRDefault="00366063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Гафурийский район</w:t>
      </w:r>
    </w:p>
    <w:p w:rsidR="00366063" w:rsidRDefault="00366063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Республики Башкортостан</w:t>
      </w:r>
    </w:p>
    <w:p w:rsidR="00366063" w:rsidRDefault="00366063" w:rsidP="00A95AA1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от «29» апреля 2016г. №30-54з</w:t>
      </w:r>
    </w:p>
    <w:p w:rsidR="00366063" w:rsidRDefault="00366063" w:rsidP="0028025F">
      <w:pPr>
        <w:jc w:val="center"/>
        <w:rPr>
          <w:rStyle w:val="links8"/>
          <w:b/>
          <w:color w:val="106BBE"/>
        </w:rPr>
      </w:pPr>
    </w:p>
    <w:p w:rsidR="00366063" w:rsidRPr="00FD5B14" w:rsidRDefault="00366063" w:rsidP="00A95AA1">
      <w:pPr>
        <w:jc w:val="center"/>
        <w:rPr>
          <w:rStyle w:val="links8"/>
          <w:b/>
          <w:color w:val="106BBE"/>
        </w:rPr>
      </w:pPr>
      <w:r w:rsidRPr="00FD5B14">
        <w:t xml:space="preserve">Изменения и дополнения, вносимые в </w:t>
      </w:r>
      <w:r w:rsidRPr="00A95AA1">
        <w:t xml:space="preserve">решение Совета сельского поселения </w:t>
      </w:r>
      <w:r>
        <w:t>Табынский</w:t>
      </w:r>
      <w:r w:rsidRPr="00A95AA1">
        <w:t xml:space="preserve"> сельсовет муниципального района Гафурийский рай</w:t>
      </w:r>
      <w:r>
        <w:t>он Республики Башкортостан от 16.07.2015г. №160-265з</w:t>
      </w:r>
      <w:r w:rsidRPr="00A95AA1">
        <w:t xml:space="preserve"> «Об определении  размера арендной платы </w:t>
      </w:r>
      <w:r w:rsidRPr="00A95AA1">
        <w:rPr>
          <w:bCs/>
        </w:rPr>
        <w:t xml:space="preserve">за земли, </w:t>
      </w:r>
      <w:r w:rsidRPr="00A95AA1">
        <w:t xml:space="preserve">находящиеся в муниципальной собственности сельского поселения </w:t>
      </w:r>
      <w:r>
        <w:t>Табынский</w:t>
      </w:r>
      <w:r w:rsidRPr="00A95AA1">
        <w:t xml:space="preserve"> Гафурийский район Республики Башкортостан, и земли, государственная собственность на которые не разграничена»</w:t>
      </w:r>
    </w:p>
    <w:p w:rsidR="00366063" w:rsidRPr="00FD5B14" w:rsidRDefault="00366063" w:rsidP="00A95AA1">
      <w:pPr>
        <w:jc w:val="center"/>
        <w:rPr>
          <w:rStyle w:val="links8"/>
          <w:b/>
          <w:color w:val="106BBE"/>
        </w:rPr>
      </w:pPr>
    </w:p>
    <w:p w:rsidR="00366063" w:rsidRDefault="00366063" w:rsidP="00A95AA1">
      <w:pPr>
        <w:numPr>
          <w:ilvl w:val="0"/>
          <w:numId w:val="1"/>
        </w:numPr>
        <w:ind w:left="0" w:firstLine="709"/>
        <w:jc w:val="both"/>
      </w:pPr>
      <w:r w:rsidRPr="00FD5B14">
        <w:rPr>
          <w:rStyle w:val="links8"/>
        </w:rPr>
        <w:t>Внести следующ</w:t>
      </w:r>
      <w:r>
        <w:rPr>
          <w:rStyle w:val="links8"/>
        </w:rPr>
        <w:t>ие</w:t>
      </w:r>
      <w:r w:rsidRPr="00FD5B14">
        <w:rPr>
          <w:rStyle w:val="links8"/>
        </w:rPr>
        <w:t xml:space="preserve"> дополнени</w:t>
      </w:r>
      <w:r>
        <w:rPr>
          <w:rStyle w:val="links8"/>
        </w:rPr>
        <w:t xml:space="preserve">е и изменения </w:t>
      </w:r>
      <w:r w:rsidRPr="00FD5B14">
        <w:rPr>
          <w:rStyle w:val="links8"/>
        </w:rPr>
        <w:t xml:space="preserve">в Приложение №1 «Правила </w:t>
      </w:r>
      <w:r w:rsidRPr="00FD5B14">
        <w:t xml:space="preserve">определения размера и внесения арендной платы за земли, находящиеся в муниципальной собственности </w:t>
      </w:r>
      <w:r>
        <w:t xml:space="preserve">сельского поселения Табынский сельсовет </w:t>
      </w:r>
      <w:r w:rsidRPr="00FD5B14">
        <w:t>муниципального района Гафурийский район Республики Башкортостан, и земли, государственная собственность на которые не разграничена</w:t>
      </w:r>
      <w:r>
        <w:t>» (далее Правила)</w:t>
      </w:r>
      <w:r w:rsidRPr="00FD5B14">
        <w:t>:</w:t>
      </w:r>
    </w:p>
    <w:p w:rsidR="00366063" w:rsidRDefault="00366063" w:rsidP="00A95AA1">
      <w:pPr>
        <w:numPr>
          <w:ilvl w:val="1"/>
          <w:numId w:val="1"/>
        </w:numPr>
        <w:jc w:val="both"/>
        <w:rPr>
          <w:rStyle w:val="links8"/>
        </w:rPr>
      </w:pPr>
      <w:r>
        <w:rPr>
          <w:rStyle w:val="links8"/>
        </w:rPr>
        <w:t xml:space="preserve">Дополнить пунктом 1.2.1. следующего содержания: </w:t>
      </w:r>
    </w:p>
    <w:p w:rsidR="00366063" w:rsidRDefault="00366063" w:rsidP="00A95AA1">
      <w:pPr>
        <w:ind w:firstLine="709"/>
        <w:jc w:val="both"/>
      </w:pPr>
      <w:r>
        <w:rPr>
          <w:rStyle w:val="links8"/>
        </w:rPr>
        <w:t xml:space="preserve">«1.2.1. </w:t>
      </w:r>
      <w:r>
        <w:t>Установить, что размер арендной платы за земельные участки, находящиеся в собственности сельского поселения Табынский сельсовет муниципального района Гафурийский район Республики Башкортостан, и земельные участки, государственная собственность на которые не разграничена, распоряжение которыми осуществляет сельское поселение Табынский сельсовет муниципального район Гафурийский район РБ в соответствии со ст. 3.3 Федерального закона «О введении в действие Земельного кодекса РФ» от 25.10.2001 г. за №137-ФЗ, предоставленные в аренду без торгов, если иное не установлено федеральными законами, определяется в порядке, предусмотренном правилами определения размера и внесения арендной платы за земли, находящиеся в муниципальной собственности сельского поселения Табынский сельсовет муниципального района Гафурийский район Республики Башкортостан, и земли, государственная собственность на которые не разграничена.</w:t>
      </w:r>
    </w:p>
    <w:p w:rsidR="00366063" w:rsidRPr="00FD5B14" w:rsidRDefault="00366063" w:rsidP="00A95AA1">
      <w:pPr>
        <w:ind w:firstLine="709"/>
        <w:jc w:val="both"/>
        <w:rPr>
          <w:rStyle w:val="links8"/>
        </w:rPr>
      </w:pPr>
      <w:r>
        <w:t>Ежегодный размер арендной платы за земельные участки, находящиеся в муниципальной собственности сельского поселения Табынский сельсовет муниципального района Гафурийский район Республики Башкортостан, и земельные участки, государственная собственность на которые не разграничена,</w:t>
      </w:r>
      <w:r w:rsidRPr="001735DB">
        <w:t xml:space="preserve"> </w:t>
      </w:r>
      <w:r>
        <w:t>распоряжение которыми осуществляет сельское поселение Табынский сельсовет муниципального района Гафурийский район РБ в соответствии со ст. 3.3 Федерального закона «О введении в действие Земельного кодекса РФ» от 25.10.2001 г. за №137-ФЗ, предоставленные в аренду без торгов, в случае их образования из земельных участков, ранее предоставленных юридическим и физическим лицам, в том числе по результатам торгов (конкурсов, аукционов), определяется пропорционально размеру ежегодной арендной платы исходного земельного участка.»</w:t>
      </w:r>
    </w:p>
    <w:p w:rsidR="00366063" w:rsidRPr="00FD5B14" w:rsidRDefault="00366063" w:rsidP="00A95AA1">
      <w:pPr>
        <w:numPr>
          <w:ilvl w:val="1"/>
          <w:numId w:val="1"/>
        </w:numPr>
        <w:ind w:left="0" w:firstLine="709"/>
        <w:jc w:val="both"/>
      </w:pPr>
      <w:r>
        <w:rPr>
          <w:rStyle w:val="links8"/>
        </w:rPr>
        <w:t>В п</w:t>
      </w:r>
      <w:r w:rsidRPr="00FD5B14">
        <w:rPr>
          <w:rStyle w:val="links8"/>
        </w:rPr>
        <w:t>ункт</w:t>
      </w:r>
      <w:r>
        <w:rPr>
          <w:rStyle w:val="links8"/>
        </w:rPr>
        <w:t>е</w:t>
      </w:r>
      <w:r w:rsidRPr="00FD5B14">
        <w:rPr>
          <w:rStyle w:val="links8"/>
        </w:rPr>
        <w:t xml:space="preserve"> 1.</w:t>
      </w:r>
      <w:r>
        <w:rPr>
          <w:rStyle w:val="links8"/>
        </w:rPr>
        <w:t>4</w:t>
      </w:r>
      <w:r w:rsidRPr="00FD5B14">
        <w:rPr>
          <w:rStyle w:val="links8"/>
        </w:rPr>
        <w:t xml:space="preserve">. Правил </w:t>
      </w:r>
      <w:r>
        <w:rPr>
          <w:rStyle w:val="links8"/>
        </w:rPr>
        <w:t>подпункт «б» дополнить абзацем следующего содержания</w:t>
      </w:r>
      <w:r w:rsidRPr="00FD5B14">
        <w:t>:</w:t>
      </w:r>
    </w:p>
    <w:p w:rsidR="00366063" w:rsidRDefault="00366063" w:rsidP="00A95AA1">
      <w:pPr>
        <w:ind w:firstLine="709"/>
        <w:jc w:val="both"/>
      </w:pPr>
      <w:r w:rsidRPr="00FD5B14">
        <w:t>«</w:t>
      </w:r>
      <w:r>
        <w:t>По договорам аренды земельных участков, в том числе и с множественностью лиц на стороне арендатора, заключенным до 1 января 2009 года, арендаторы имеют право обратиться в уполномоченный орган с заявлением о применении ставок арендной платы в процентах от кадастровой стоимости. Расчет размера арендной платы за использование земельного участка по ставкам арендной платы в процентах от кадастровой стоимости в данном случае осуществляется с даты поступления соответствующего заявления.</w:t>
      </w:r>
      <w:r w:rsidRPr="00FD5B14">
        <w:t>»;</w:t>
      </w:r>
    </w:p>
    <w:p w:rsidR="00366063" w:rsidRPr="00FD5B14" w:rsidRDefault="00366063" w:rsidP="00A95AA1">
      <w:pPr>
        <w:numPr>
          <w:ilvl w:val="1"/>
          <w:numId w:val="1"/>
        </w:numPr>
        <w:jc w:val="both"/>
      </w:pPr>
      <w:r>
        <w:t>Пункт 1.5 Правил исключить.</w:t>
      </w:r>
    </w:p>
    <w:p w:rsidR="00366063" w:rsidRPr="008E55AA" w:rsidRDefault="00366063" w:rsidP="00A95AA1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1"/>
      </w:pPr>
      <w:hyperlink r:id="rId8" w:history="1">
        <w:r w:rsidRPr="00DF316A">
          <w:rPr>
            <w:rStyle w:val="a0"/>
            <w:color w:val="auto"/>
          </w:rPr>
          <w:t>Ставки</w:t>
        </w:r>
      </w:hyperlink>
      <w:r w:rsidRPr="008E55AA">
        <w:t xml:space="preserve"> арендной платы за земли, находящиеся в муниципальной собственности </w:t>
      </w:r>
      <w:r>
        <w:t xml:space="preserve">сельского поселения Табынский сельсовет </w:t>
      </w:r>
      <w:r w:rsidRPr="008E55AA">
        <w:t xml:space="preserve">муниципального района Гафурийский район Республики Башкортостан, и земли, государственная собственность на которые не разграничена, полномочия по распоряжению которыми в соответствии с законодательством осуществляются </w:t>
      </w:r>
      <w:r>
        <w:t>сельским поселением (Приложение №2)</w:t>
      </w:r>
      <w:r w:rsidRPr="008E55AA">
        <w:t xml:space="preserve">; </w:t>
      </w:r>
      <w:r w:rsidRPr="008E55AA">
        <w:rPr>
          <w:b/>
        </w:rPr>
        <w:t>Средние ставки</w:t>
      </w:r>
      <w:r w:rsidRPr="008E55AA">
        <w:t xml:space="preserve"> арендной платы за земли, находящиеся в муниципальной собственности</w:t>
      </w:r>
      <w:r>
        <w:t xml:space="preserve"> сельского поселения Табынский сельсовет </w:t>
      </w:r>
      <w:r w:rsidRPr="008E55AA">
        <w:t xml:space="preserve">муниципального района Гафурийский район Республики Башкортостан, и земли, государственная собственность на которые не разграничена, полномочия по распоряжению которыми в соответствии с законодательством осуществляются </w:t>
      </w:r>
      <w:r>
        <w:t>сельским поселением (Приложение №3)</w:t>
      </w:r>
      <w:r w:rsidRPr="008E55AA">
        <w:t>, изложить в следующих редакциях:</w:t>
      </w: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rPr>
          <w:sz w:val="24"/>
          <w:szCs w:val="24"/>
        </w:rPr>
      </w:pPr>
    </w:p>
    <w:p w:rsidR="00366063" w:rsidRDefault="00366063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Приложение №2 к решению Совета</w:t>
      </w:r>
    </w:p>
    <w:p w:rsidR="00366063" w:rsidRDefault="00366063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>сельского поселения Табынский</w:t>
      </w:r>
    </w:p>
    <w:p w:rsidR="00366063" w:rsidRDefault="00366063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>сельсовет муниципального района</w:t>
      </w:r>
    </w:p>
    <w:p w:rsidR="00366063" w:rsidRDefault="00366063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Гафурийский район</w:t>
      </w:r>
    </w:p>
    <w:p w:rsidR="00366063" w:rsidRDefault="00366063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>Республики Башкортостан</w:t>
      </w:r>
    </w:p>
    <w:p w:rsidR="00366063" w:rsidRDefault="00366063" w:rsidP="00636464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от «16» июля 2015г. №160-265з</w:t>
      </w:r>
    </w:p>
    <w:p w:rsidR="00366063" w:rsidRDefault="00366063" w:rsidP="00636464">
      <w:pPr>
        <w:ind w:firstLine="4820"/>
        <w:rPr>
          <w:sz w:val="24"/>
          <w:szCs w:val="24"/>
        </w:rPr>
      </w:pPr>
      <w:r>
        <w:rPr>
          <w:sz w:val="24"/>
          <w:szCs w:val="24"/>
        </w:rPr>
        <w:t>(в редакции решения Совета</w:t>
      </w:r>
    </w:p>
    <w:p w:rsidR="00366063" w:rsidRDefault="00366063" w:rsidP="00636464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от 29.04.2016г. №30-54з)</w:t>
      </w:r>
    </w:p>
    <w:p w:rsidR="00366063" w:rsidRDefault="00366063" w:rsidP="0028025F">
      <w:pPr>
        <w:ind w:left="540"/>
        <w:jc w:val="center"/>
        <w:rPr>
          <w:sz w:val="24"/>
          <w:szCs w:val="24"/>
        </w:rPr>
      </w:pPr>
    </w:p>
    <w:p w:rsidR="00366063" w:rsidRPr="00DF316A" w:rsidRDefault="00366063" w:rsidP="0028025F">
      <w:pPr>
        <w:ind w:left="540"/>
        <w:jc w:val="center"/>
        <w:rPr>
          <w:b/>
          <w:sz w:val="24"/>
          <w:szCs w:val="24"/>
        </w:rPr>
      </w:pPr>
      <w:r w:rsidRPr="00DF316A">
        <w:rPr>
          <w:b/>
          <w:sz w:val="24"/>
          <w:szCs w:val="24"/>
        </w:rPr>
        <w:t>СТАВКИ</w:t>
      </w:r>
    </w:p>
    <w:p w:rsidR="00366063" w:rsidRDefault="00366063" w:rsidP="0028025F">
      <w:pPr>
        <w:ind w:left="5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арендной платы за земли находящиеся в муниципальной собственности сельского поселения Табынский</w:t>
      </w:r>
      <w:r w:rsidRPr="00C13C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сельсовет муниципального района Гафурийский район Республики Башкортостан и земли, государственная собственность на которые не разграничена, полномочия по распоряжению которыми в соответствии с законодательством осуществляются сельским поселением </w:t>
      </w:r>
    </w:p>
    <w:p w:rsidR="00366063" w:rsidRDefault="00366063" w:rsidP="00DF316A">
      <w:pPr>
        <w:ind w:left="540"/>
        <w:jc w:val="center"/>
        <w:rPr>
          <w:sz w:val="24"/>
          <w:szCs w:val="24"/>
        </w:rPr>
      </w:pPr>
    </w:p>
    <w:p w:rsidR="00366063" w:rsidRPr="008D5A34" w:rsidRDefault="00366063" w:rsidP="00DF316A">
      <w:pPr>
        <w:ind w:left="540"/>
        <w:jc w:val="center"/>
        <w:rPr>
          <w:sz w:val="24"/>
          <w:szCs w:val="24"/>
        </w:rPr>
      </w:pPr>
    </w:p>
    <w:tbl>
      <w:tblPr>
        <w:tblW w:w="9938" w:type="dxa"/>
        <w:tblInd w:w="93" w:type="dxa"/>
        <w:tblLook w:val="0000"/>
      </w:tblPr>
      <w:tblGrid>
        <w:gridCol w:w="5"/>
        <w:gridCol w:w="816"/>
        <w:gridCol w:w="7278"/>
        <w:gridCol w:w="1839"/>
      </w:tblGrid>
      <w:tr w:rsidR="00366063" w:rsidRPr="003F61CA" w:rsidTr="00D837B0">
        <w:trPr>
          <w:trHeight w:val="2241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№ п/п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Наименование     вида    разрешенного  использования земельного участка и его состав (виды деятельности арендатора) 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Ставки  арендной платы в процентах от кадастровой стоимости, %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2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3</w:t>
            </w:r>
          </w:p>
        </w:tc>
      </w:tr>
      <w:tr w:rsidR="00366063" w:rsidRPr="003F61CA" w:rsidTr="00D837B0">
        <w:trPr>
          <w:trHeight w:val="63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предназначенные для размещения домов многоэтажной жилой застройки </w:t>
            </w:r>
          </w:p>
        </w:tc>
      </w:tr>
      <w:tr w:rsidR="00366063" w:rsidRPr="003F61CA" w:rsidTr="00D837B0">
        <w:trPr>
          <w:trHeight w:val="66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1.1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многоэтажных жилых домов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0,95</w:t>
            </w:r>
          </w:p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</w:p>
        </w:tc>
      </w:tr>
      <w:tr w:rsidR="00366063" w:rsidRPr="003F61CA" w:rsidTr="00D837B0">
        <w:trPr>
          <w:trHeight w:val="75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домов индивидуальной жилой застройки</w:t>
            </w:r>
          </w:p>
        </w:tc>
      </w:tr>
      <w:tr w:rsidR="00366063" w:rsidRPr="003F61CA" w:rsidTr="00D837B0">
        <w:trPr>
          <w:trHeight w:val="61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для размещения объектов индивидуального жилищного строительства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</w:t>
            </w:r>
          </w:p>
        </w:tc>
      </w:tr>
      <w:tr w:rsidR="00366063" w:rsidRPr="003F61CA" w:rsidTr="00D837B0">
        <w:trPr>
          <w:trHeight w:val="57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для ведения личного подсобного хозяйства (приусадебный участок)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</w:t>
            </w:r>
          </w:p>
        </w:tc>
      </w:tr>
      <w:tr w:rsidR="00366063" w:rsidRPr="003F61CA" w:rsidTr="00D837B0">
        <w:trPr>
          <w:trHeight w:val="63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3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 размещения гаражей и автостоянок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Автостоянки</w:t>
            </w:r>
            <w:r>
              <w:rPr>
                <w:sz w:val="24"/>
                <w:szCs w:val="24"/>
              </w:rPr>
              <w:t xml:space="preserve">: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за пределами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3E36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3F61CA">
              <w:rPr>
                <w:sz w:val="24"/>
                <w:szCs w:val="24"/>
              </w:rPr>
              <w:t>) в пределах границ населённых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гаражей вне автокооперативов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за пределами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3E36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3F61CA">
              <w:rPr>
                <w:sz w:val="24"/>
                <w:szCs w:val="24"/>
              </w:rPr>
              <w:t>) в пределах границ населённых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366063" w:rsidRPr="003F61CA" w:rsidTr="003E3630">
        <w:trPr>
          <w:trHeight w:val="62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находящиеся в составе дачных, садоводческих и огороднических объединений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4.1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Садовые, огородные, дачные </w:t>
            </w:r>
            <w:r w:rsidRPr="003F61CA">
              <w:rPr>
                <w:sz w:val="24"/>
                <w:szCs w:val="24"/>
              </w:rPr>
              <w:t xml:space="preserve">земельные участки 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D119D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D119D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366063" w:rsidRPr="003F61CA" w:rsidTr="00D837B0">
        <w:trPr>
          <w:trHeight w:val="73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объектов торговли, общественного питания и бытового обслуживания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366063" w:rsidRPr="003F61CA" w:rsidTr="009A6491">
        <w:trPr>
          <w:trHeight w:val="497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для размещения объектов оптовой торговли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366063" w:rsidRPr="003F61CA" w:rsidTr="009A6491">
        <w:trPr>
          <w:trHeight w:val="433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3E36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3E363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для размещения объектов  розничной торговли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7,60</w:t>
            </w:r>
          </w:p>
        </w:tc>
      </w:tr>
      <w:tr w:rsidR="00366063" w:rsidRPr="003F61CA" w:rsidTr="00D837B0">
        <w:trPr>
          <w:trHeight w:val="63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рынков, торговых центров, торгово-сервисных комплексов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366063" w:rsidRPr="003F61CA" w:rsidTr="00D837B0">
        <w:trPr>
          <w:trHeight w:val="630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для размещения объектов общественного питания с алкогольными напитками (рестораны, кафе, бары и т.д.)        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 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11,68</w:t>
            </w:r>
          </w:p>
        </w:tc>
      </w:tr>
      <w:tr w:rsidR="00366063" w:rsidRPr="003F61CA" w:rsidTr="009A6491">
        <w:trPr>
          <w:trHeight w:val="483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5.5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общественного питания без алкогольных напитков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3E363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753D94" w:rsidRDefault="00366063" w:rsidP="00D837B0">
            <w:pPr>
              <w:jc w:val="center"/>
              <w:rPr>
                <w:sz w:val="24"/>
                <w:szCs w:val="24"/>
              </w:rPr>
            </w:pPr>
            <w:r w:rsidRPr="00753D94">
              <w:rPr>
                <w:sz w:val="24"/>
                <w:szCs w:val="24"/>
              </w:rPr>
              <w:t>2,92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3E36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за пределами границ </w:t>
            </w:r>
            <w:r w:rsidRPr="003F61CA">
              <w:rPr>
                <w:sz w:val="24"/>
                <w:szCs w:val="24"/>
              </w:rPr>
              <w:t>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753D94" w:rsidRDefault="00366063" w:rsidP="00D837B0">
            <w:pPr>
              <w:jc w:val="center"/>
              <w:rPr>
                <w:sz w:val="24"/>
                <w:szCs w:val="24"/>
              </w:rPr>
            </w:pPr>
            <w:r w:rsidRPr="00753D94">
              <w:rPr>
                <w:sz w:val="24"/>
                <w:szCs w:val="24"/>
              </w:rPr>
              <w:t>2,92</w:t>
            </w:r>
          </w:p>
        </w:tc>
      </w:tr>
      <w:tr w:rsidR="00366063" w:rsidRPr="003F61CA" w:rsidTr="00D837B0">
        <w:trPr>
          <w:trHeight w:val="63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5.6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мастерских по ремонту бытовой техники, фотоателье, фотолабораторий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366063" w:rsidRPr="003F61CA" w:rsidTr="00D837B0">
        <w:trPr>
          <w:trHeight w:val="67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5.7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ремонтных мастерских и мастерских технического обслуживания  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1,75</w:t>
            </w:r>
          </w:p>
        </w:tc>
      </w:tr>
      <w:tr w:rsidR="00366063" w:rsidRPr="003F61CA" w:rsidTr="003E3630">
        <w:trPr>
          <w:trHeight w:val="473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5.8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бань, душевых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1,21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5.9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парикмахерских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1,21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5.10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химчисток, прачечных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1,21</w:t>
            </w:r>
          </w:p>
        </w:tc>
      </w:tr>
      <w:tr w:rsidR="00366063" w:rsidRPr="003F61CA" w:rsidTr="003E3630">
        <w:trPr>
          <w:trHeight w:val="647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для размещения объектов технического обслуживания и  ремонта транспортных средств, машин и оборудования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3E36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</w:t>
            </w:r>
            <w:r w:rsidRPr="003F61CA">
              <w:rPr>
                <w:sz w:val="24"/>
                <w:szCs w:val="24"/>
              </w:rPr>
              <w:t xml:space="preserve">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7,67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3F61CA">
              <w:rPr>
                <w:sz w:val="24"/>
                <w:szCs w:val="24"/>
              </w:rPr>
              <w:t>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366063" w:rsidRPr="003F61CA" w:rsidTr="003E3630">
        <w:trPr>
          <w:trHeight w:val="767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5.12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игорных заведений (букмекерских контор и тотализаторов), организаторов лотерей (включая продажу лотерейных билетов)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366063" w:rsidRPr="003F61CA" w:rsidTr="00D837B0">
        <w:trPr>
          <w:trHeight w:val="63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объектов по оказанию ритуальных и обрядовых услуг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занятые рекламными установками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52,58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366063" w:rsidRPr="003F61CA" w:rsidTr="003E3630">
        <w:trPr>
          <w:trHeight w:val="69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6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автозаправочных станций, автостанций, автовокзалов, гостиниц, кемпингов, мотелей</w:t>
            </w:r>
          </w:p>
        </w:tc>
      </w:tr>
      <w:tr w:rsidR="00366063" w:rsidRPr="003F61CA" w:rsidTr="003E3630">
        <w:trPr>
          <w:trHeight w:val="415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6.1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предназначенные для размещения автозаправочных станций 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</w:tr>
      <w:tr w:rsidR="00366063" w:rsidRPr="003F61CA" w:rsidTr="009A6491">
        <w:trPr>
          <w:trHeight w:val="462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6.2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автостанций, автовокзалов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13,69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11,68</w:t>
            </w:r>
          </w:p>
        </w:tc>
      </w:tr>
      <w:tr w:rsidR="00366063" w:rsidRPr="003F61CA" w:rsidTr="009A6491">
        <w:trPr>
          <w:trHeight w:val="507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6.3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предназначенные для размещения гостиниц, мотелей, отелей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03EEF" w:rsidRDefault="00366063" w:rsidP="00D837B0">
            <w:pPr>
              <w:jc w:val="center"/>
              <w:rPr>
                <w:sz w:val="24"/>
                <w:szCs w:val="24"/>
                <w:highlight w:val="yellow"/>
              </w:rPr>
            </w:pPr>
            <w:r w:rsidRPr="00FC4049">
              <w:rPr>
                <w:sz w:val="24"/>
                <w:szCs w:val="24"/>
              </w:rPr>
              <w:t>11,68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03EEF" w:rsidRDefault="00366063" w:rsidP="00D837B0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23,37</w:t>
            </w:r>
          </w:p>
        </w:tc>
      </w:tr>
      <w:tr w:rsidR="00366063" w:rsidRPr="003F61CA" w:rsidTr="003E3630">
        <w:trPr>
          <w:trHeight w:val="1277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административных и   офисных зданий, объектов образования, науки, здравоохранения и социального</w:t>
            </w:r>
            <w:r>
              <w:rPr>
                <w:sz w:val="24"/>
                <w:szCs w:val="24"/>
              </w:rPr>
              <w:t xml:space="preserve"> </w:t>
            </w:r>
            <w:r w:rsidRPr="003F61CA">
              <w:rPr>
                <w:sz w:val="24"/>
                <w:szCs w:val="24"/>
              </w:rPr>
              <w:t xml:space="preserve">обеспечения, физической культуры и спорта, культуры и искусства, земельные участки для размещения религиозных объектов  </w:t>
            </w:r>
          </w:p>
        </w:tc>
      </w:tr>
      <w:tr w:rsidR="00366063" w:rsidRPr="003F61CA" w:rsidTr="00274EF3">
        <w:trPr>
          <w:trHeight w:val="105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7.1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кредитных организаций, в том числе банков, а также объектов финансирования, кредитования, страхования, ломбардов, товарно-сырьевых бирж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366063" w:rsidRPr="003F61CA" w:rsidTr="00D837B0">
        <w:trPr>
          <w:trHeight w:val="70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7.2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5C5DF4" w:rsidRDefault="00366063" w:rsidP="00D837B0">
            <w:pPr>
              <w:rPr>
                <w:sz w:val="24"/>
                <w:szCs w:val="24"/>
              </w:rPr>
            </w:pPr>
            <w:r w:rsidRPr="005C5DF4">
              <w:rPr>
                <w:sz w:val="24"/>
                <w:szCs w:val="24"/>
              </w:rPr>
              <w:t>Земельные участки офисов, представительств коммерческих организаций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5C5DF4" w:rsidRDefault="00366063" w:rsidP="00D837B0">
            <w:pPr>
              <w:jc w:val="center"/>
              <w:rPr>
                <w:sz w:val="24"/>
                <w:szCs w:val="24"/>
              </w:rPr>
            </w:pPr>
            <w:r w:rsidRPr="00FC4049">
              <w:rPr>
                <w:sz w:val="24"/>
                <w:szCs w:val="24"/>
              </w:rPr>
              <w:t xml:space="preserve">6,18 </w:t>
            </w:r>
          </w:p>
        </w:tc>
      </w:tr>
      <w:tr w:rsidR="00366063" w:rsidRPr="003F61CA" w:rsidTr="00D837B0">
        <w:trPr>
          <w:trHeight w:val="48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ДОСААФ России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</w:tr>
      <w:tr w:rsidR="00366063" w:rsidRPr="003F61CA" w:rsidTr="00D837B0">
        <w:trPr>
          <w:trHeight w:val="48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7.4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учреждений кино и кинопроката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</w:tr>
      <w:tr w:rsidR="00366063" w:rsidRPr="003F61CA" w:rsidTr="00D837B0">
        <w:trPr>
          <w:trHeight w:val="73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7.5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театрально-зрелищных предприятий, концертных организаций и коллективов филармонии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</w:t>
            </w:r>
          </w:p>
        </w:tc>
      </w:tr>
      <w:tr w:rsidR="00366063" w:rsidRPr="003F61CA" w:rsidTr="00D837B0">
        <w:trPr>
          <w:trHeight w:val="94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7.6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5C5DF4" w:rsidRDefault="00366063" w:rsidP="00D837B0">
            <w:pPr>
              <w:rPr>
                <w:sz w:val="24"/>
                <w:szCs w:val="24"/>
              </w:rPr>
            </w:pPr>
            <w:r w:rsidRPr="005C5DF4">
              <w:rPr>
                <w:sz w:val="24"/>
                <w:szCs w:val="24"/>
              </w:rPr>
              <w:t xml:space="preserve">Земельные участки офисов индивидуальных предпринимателей и физических лиц,  не являющихся индивидуальными предпринимателями              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5C5DF4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6,18</w:t>
            </w:r>
          </w:p>
        </w:tc>
      </w:tr>
      <w:tr w:rsidR="00366063" w:rsidRPr="003F61CA" w:rsidTr="00274EF3">
        <w:trPr>
          <w:trHeight w:val="63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7.7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270F0B" w:rsidRDefault="00366063" w:rsidP="009A6491">
            <w:pPr>
              <w:rPr>
                <w:sz w:val="24"/>
                <w:szCs w:val="24"/>
              </w:rPr>
            </w:pPr>
            <w:r w:rsidRPr="00270F0B">
              <w:rPr>
                <w:sz w:val="24"/>
                <w:szCs w:val="24"/>
              </w:rPr>
              <w:t>Земельные участки  лиц, занимающихся частной медицинской практикой и частной фармацевтической деятельностью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270F0B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1,62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7.8.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для размещения объектов некоммерческих организаций – фондов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</w:t>
            </w:r>
          </w:p>
        </w:tc>
      </w:tr>
      <w:tr w:rsidR="00366063" w:rsidRPr="003F61CA" w:rsidTr="00D837B0">
        <w:trPr>
          <w:trHeight w:val="63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8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предназначенные для размещения объектов рекреационного и лечебно-оздоровительного назначения  </w:t>
            </w:r>
          </w:p>
        </w:tc>
      </w:tr>
      <w:tr w:rsidR="00366063" w:rsidRPr="003F61CA" w:rsidTr="00D837B0">
        <w:trPr>
          <w:trHeight w:val="630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8.1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баз отдыха, пансионатов, туристических баз и других рекреационных объектов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8.2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санаториев, курортов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7E7A7E" w:rsidRDefault="00366063" w:rsidP="00D837B0">
            <w:pPr>
              <w:jc w:val="center"/>
              <w:rPr>
                <w:sz w:val="24"/>
                <w:szCs w:val="24"/>
              </w:rPr>
            </w:pPr>
            <w:r w:rsidRPr="007E7A7E">
              <w:rPr>
                <w:sz w:val="24"/>
                <w:szCs w:val="24"/>
              </w:rPr>
              <w:t>3,5</w:t>
            </w:r>
            <w:r>
              <w:rPr>
                <w:sz w:val="24"/>
                <w:szCs w:val="24"/>
              </w:rPr>
              <w:t>0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7E7A7E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</w:tr>
      <w:tr w:rsidR="00366063" w:rsidRPr="003F61CA" w:rsidTr="00D837B0">
        <w:trPr>
          <w:trHeight w:val="630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8.3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на которых расположены горнолыжные базы, горнолыжные центры, горнолыжные трассы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</w:tr>
      <w:tr w:rsidR="00366063" w:rsidRPr="003F61CA" w:rsidTr="00D837B0">
        <w:trPr>
          <w:trHeight w:val="1575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9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предназначенные для размещения производственных и   административных зданий, строений, сооружений промышленности, коммунального хозяйства, материально-технического, продовольственного снабжения, сбыта и заготовок </w:t>
            </w:r>
          </w:p>
        </w:tc>
      </w:tr>
      <w:tr w:rsidR="00366063" w:rsidRPr="003F61CA" w:rsidTr="00D837B0">
        <w:trPr>
          <w:trHeight w:val="630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9.1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занятые административными зданиями промышленности и строительства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9,76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366063" w:rsidRPr="003F61CA" w:rsidTr="00D837B0">
        <w:trPr>
          <w:trHeight w:val="630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9.1.1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занятые производственными базами промышленности и строительства    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3F61CA">
              <w:rPr>
                <w:sz w:val="24"/>
                <w:szCs w:val="24"/>
              </w:rPr>
              <w:t>) в пределах границ остальных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3F61CA">
              <w:rPr>
                <w:sz w:val="24"/>
                <w:szCs w:val="24"/>
              </w:rPr>
              <w:t>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</w:tr>
      <w:tr w:rsidR="00366063" w:rsidRPr="003F61CA" w:rsidTr="009A6491">
        <w:trPr>
          <w:trHeight w:val="405"/>
        </w:trPr>
        <w:tc>
          <w:tcPr>
            <w:tcW w:w="8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C3448C">
              <w:rPr>
                <w:sz w:val="24"/>
                <w:szCs w:val="24"/>
              </w:rPr>
              <w:t>9.1.2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C3448C" w:rsidRDefault="00366063" w:rsidP="009A6491">
            <w:pPr>
              <w:rPr>
                <w:sz w:val="24"/>
                <w:szCs w:val="24"/>
              </w:rPr>
            </w:pPr>
            <w:r w:rsidRPr="00C3448C">
              <w:rPr>
                <w:sz w:val="24"/>
                <w:szCs w:val="24"/>
              </w:rPr>
              <w:t xml:space="preserve">Земельные участки, занятые объектами распиловки и переработки древесины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C3448C" w:rsidRDefault="00366063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C3448C">
              <w:rPr>
                <w:sz w:val="24"/>
                <w:szCs w:val="24"/>
              </w:rPr>
              <w:t>) в пределах границ остальных населённых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21,79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C3448C" w:rsidRDefault="00366063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C3448C">
              <w:rPr>
                <w:sz w:val="24"/>
                <w:szCs w:val="24"/>
              </w:rPr>
              <w:t>)  за  пределами границ населённых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24,53</w:t>
            </w:r>
          </w:p>
        </w:tc>
      </w:tr>
      <w:tr w:rsidR="00366063" w:rsidRPr="003F61CA" w:rsidTr="00D837B0">
        <w:trPr>
          <w:trHeight w:val="709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9.1.3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Другие земельные участки промышленных предприятий, в том числе под железнодорожными путями необщего пользования </w:t>
            </w:r>
          </w:p>
        </w:tc>
      </w:tr>
      <w:tr w:rsidR="00366063" w:rsidRPr="003F61CA" w:rsidTr="00274EF3">
        <w:trPr>
          <w:trHeight w:val="487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24,53</w:t>
            </w:r>
          </w:p>
        </w:tc>
      </w:tr>
      <w:tr w:rsidR="00366063" w:rsidRPr="003F61CA" w:rsidTr="00274EF3">
        <w:trPr>
          <w:trHeight w:val="444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9.2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электроснабжения (трансформаторные подстанции)</w:t>
            </w:r>
            <w:r>
              <w:rPr>
                <w:sz w:val="24"/>
                <w:szCs w:val="24"/>
              </w:rPr>
              <w:t xml:space="preserve"> </w:t>
            </w:r>
            <w:r w:rsidRPr="003F61CA">
              <w:rPr>
                <w:sz w:val="24"/>
                <w:szCs w:val="24"/>
              </w:rPr>
              <w:t xml:space="preserve">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10,34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10,51</w:t>
            </w:r>
          </w:p>
        </w:tc>
      </w:tr>
      <w:tr w:rsidR="00366063" w:rsidRPr="003F61CA" w:rsidTr="00D837B0">
        <w:trPr>
          <w:trHeight w:val="1028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объектов коммунального хозяйства (земельные участки МУПов) (водоснабжение, канализация, водоотведение, тепловые сети, объекты электроснабжения, котельные, ремонт и обслуживание водозаборных узлов) </w:t>
            </w:r>
          </w:p>
        </w:tc>
      </w:tr>
      <w:tr w:rsidR="00366063" w:rsidRPr="003F61CA" w:rsidTr="00D837B0">
        <w:trPr>
          <w:trHeight w:val="420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3F61CA">
              <w:rPr>
                <w:sz w:val="24"/>
                <w:szCs w:val="24"/>
              </w:rPr>
              <w:t>) в пределах границ остальных населённых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1,50 </w:t>
            </w:r>
          </w:p>
        </w:tc>
      </w:tr>
      <w:tr w:rsidR="00366063" w:rsidRPr="003F61CA" w:rsidTr="00D837B0">
        <w:trPr>
          <w:trHeight w:val="450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3F61CA">
              <w:rPr>
                <w:sz w:val="24"/>
                <w:szCs w:val="24"/>
              </w:rPr>
              <w:t>)  за  пределами границ остальных населённых пунк</w:t>
            </w:r>
            <w:r>
              <w:rPr>
                <w:sz w:val="24"/>
                <w:szCs w:val="24"/>
              </w:rPr>
              <w:t>т</w:t>
            </w:r>
            <w:r w:rsidRPr="003F61CA">
              <w:rPr>
                <w:sz w:val="24"/>
                <w:szCs w:val="24"/>
              </w:rPr>
              <w:t>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2,33 </w:t>
            </w:r>
          </w:p>
        </w:tc>
      </w:tr>
      <w:tr w:rsidR="00366063" w:rsidRPr="003F61CA" w:rsidTr="00B07AC8">
        <w:trPr>
          <w:trHeight w:val="1178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объектов газоснабжения (сетевого газоснабжения, сжиженного    газоснабжения по устройству, ремонту и обслуживанию внутридомового газового оборудования и арматуры); газораспределительных станций, </w:t>
            </w:r>
            <w:r>
              <w:rPr>
                <w:sz w:val="24"/>
                <w:szCs w:val="24"/>
              </w:rPr>
              <w:t>газораспределительных устройств</w:t>
            </w:r>
            <w:r w:rsidRPr="003F61CA">
              <w:rPr>
                <w:sz w:val="24"/>
                <w:szCs w:val="24"/>
              </w:rPr>
              <w:t xml:space="preserve">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13,44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13,44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9.5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 xml:space="preserve">Земельные участки полигонов промышленных и бытовых отходов                                        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E77D15" w:rsidRDefault="00366063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18,50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E77D15" w:rsidRDefault="00366063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E77D15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169,41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E77D15" w:rsidRDefault="00366063" w:rsidP="00D837B0">
            <w:pPr>
              <w:jc w:val="center"/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9.6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E77D15" w:rsidRDefault="00366063" w:rsidP="009A6491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 xml:space="preserve">Земельные участки заготовительных пунктов и отделений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9.6.1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E77D15" w:rsidRDefault="00366063" w:rsidP="009A6491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 xml:space="preserve">Земельные участки баз и складов             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E77D15" w:rsidRDefault="00366063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4,79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E77D15" w:rsidRDefault="00366063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4,79 </w:t>
            </w:r>
          </w:p>
        </w:tc>
      </w:tr>
      <w:tr w:rsidR="00366063" w:rsidRPr="003F61CA" w:rsidTr="00EB2604">
        <w:trPr>
          <w:trHeight w:val="435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9.6.2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E77D15" w:rsidRDefault="00366063" w:rsidP="009A6491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Земельные участки элеваторов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E77D15" w:rsidRDefault="00366063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E77D15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5,01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E77D15" w:rsidRDefault="00366063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4,69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9.6.3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B6365C" w:rsidRDefault="00366063" w:rsidP="00D837B0">
            <w:pPr>
              <w:rPr>
                <w:sz w:val="24"/>
                <w:szCs w:val="24"/>
              </w:rPr>
            </w:pPr>
            <w:r w:rsidRPr="00C3448C">
              <w:rPr>
                <w:sz w:val="24"/>
                <w:szCs w:val="24"/>
              </w:rPr>
              <w:t>Земельные участки прочих предприятий материально-технического, продовольственного снабжения, сбыта и заготовок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3,50</w:t>
            </w:r>
          </w:p>
        </w:tc>
      </w:tr>
      <w:tr w:rsidR="00366063" w:rsidRPr="003F61CA" w:rsidTr="00EB2604">
        <w:trPr>
          <w:trHeight w:val="517"/>
        </w:trPr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10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занятые водными объектами, находящимися в обороте </w:t>
            </w:r>
          </w:p>
        </w:tc>
      </w:tr>
      <w:tr w:rsidR="00366063" w:rsidRPr="003F61CA" w:rsidTr="00EB2604">
        <w:trPr>
          <w:trHeight w:val="836"/>
        </w:trPr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10.1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EB2604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для размещения водных объектов (природного или искусственного водоема, водотока либо иного объекта, постоянное или временное сосредоточение вод в котором имеет характерные формы и признаки водного режима)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B23674" w:rsidRDefault="00366063" w:rsidP="00D837B0">
            <w:pPr>
              <w:jc w:val="center"/>
              <w:rPr>
                <w:sz w:val="24"/>
                <w:szCs w:val="24"/>
                <w:highlight w:val="green"/>
              </w:rPr>
            </w:pPr>
            <w:r w:rsidRPr="000B42D8">
              <w:rPr>
                <w:sz w:val="24"/>
                <w:szCs w:val="24"/>
              </w:rPr>
              <w:t xml:space="preserve">1,87 </w:t>
            </w:r>
          </w:p>
        </w:tc>
      </w:tr>
      <w:tr w:rsidR="00366063" w:rsidRPr="003F61CA" w:rsidTr="00D837B0">
        <w:trPr>
          <w:trHeight w:val="375"/>
        </w:trPr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B23674" w:rsidRDefault="00366063" w:rsidP="00D837B0">
            <w:pPr>
              <w:jc w:val="center"/>
              <w:rPr>
                <w:sz w:val="24"/>
                <w:szCs w:val="24"/>
                <w:highlight w:val="green"/>
              </w:rPr>
            </w:pPr>
            <w:r w:rsidRPr="000B42D8">
              <w:rPr>
                <w:sz w:val="24"/>
                <w:szCs w:val="24"/>
              </w:rPr>
              <w:t xml:space="preserve">1,87 </w:t>
            </w:r>
          </w:p>
        </w:tc>
      </w:tr>
      <w:tr w:rsidR="00366063" w:rsidRPr="003F61CA" w:rsidTr="00B07AC8">
        <w:trPr>
          <w:gridBefore w:val="1"/>
          <w:trHeight w:val="3062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4213B6" w:rsidRDefault="00366063" w:rsidP="00B07AC8">
            <w:pPr>
              <w:jc w:val="center"/>
              <w:rPr>
                <w:sz w:val="24"/>
                <w:szCs w:val="24"/>
              </w:rPr>
            </w:pPr>
            <w:r w:rsidRPr="004213B6">
              <w:rPr>
                <w:sz w:val="24"/>
                <w:szCs w:val="24"/>
              </w:rPr>
              <w:t>Земельные участки, предназначенные для  разработки полезных  ископаемых,  размещения железнодорожных путей общего пользования, автомобильных дорог, искусственно созданных внутренних водных путей, причалов, пристаней, полос отвода железных и автомобильных дорог общего пользования, водных    путей, трубопроводов, кабельных, радиорелейных и  воздушных линий связи и  линий радиофикации, воздушных линий электропередачи, конструктивных элементов и сооружений, объектов, необходимых для эксплуатации, содержания, строительства, реконструкции, ремонта, развития наземных и подземных зданий, строений, сооружений, устройств транспорта,   энергетики и связи; размещения наземных сооружений и инфраструктуры спутниковой связи, объектов космической деятельности, обороны, безопасности </w:t>
            </w:r>
          </w:p>
        </w:tc>
      </w:tr>
      <w:tr w:rsidR="00366063" w:rsidRPr="003F61CA" w:rsidTr="009A6491">
        <w:trPr>
          <w:gridBefore w:val="1"/>
          <w:trHeight w:val="467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4213B6" w:rsidRDefault="00366063" w:rsidP="00D837B0">
            <w:pPr>
              <w:jc w:val="center"/>
              <w:rPr>
                <w:sz w:val="24"/>
                <w:szCs w:val="24"/>
              </w:rPr>
            </w:pPr>
            <w:r w:rsidRPr="004213B6">
              <w:rPr>
                <w:sz w:val="24"/>
                <w:szCs w:val="24"/>
              </w:rPr>
              <w:t>11.1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4213B6" w:rsidRDefault="00366063" w:rsidP="009A6491">
            <w:pPr>
              <w:rPr>
                <w:sz w:val="24"/>
                <w:szCs w:val="24"/>
              </w:rPr>
            </w:pPr>
            <w:r w:rsidRPr="004213B6">
              <w:rPr>
                <w:sz w:val="24"/>
                <w:szCs w:val="24"/>
              </w:rPr>
              <w:t>Земельные участки, предназначенные для  разработки полезных ископаемых        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5011D4" w:rsidRDefault="00366063" w:rsidP="00D837B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4213B6" w:rsidRDefault="00366063" w:rsidP="00D837B0">
            <w:pPr>
              <w:rPr>
                <w:sz w:val="24"/>
                <w:szCs w:val="24"/>
              </w:rPr>
            </w:pPr>
            <w:r w:rsidRPr="004213B6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4213B6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5011D4" w:rsidRDefault="00366063" w:rsidP="00D837B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4213B6" w:rsidRDefault="00366063" w:rsidP="00D837B0">
            <w:pPr>
              <w:rPr>
                <w:sz w:val="24"/>
                <w:szCs w:val="24"/>
              </w:rPr>
            </w:pPr>
            <w:r w:rsidRPr="004213B6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4213B6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366063" w:rsidRPr="003F61CA" w:rsidTr="00D837B0">
        <w:trPr>
          <w:gridBefore w:val="1"/>
          <w:trHeight w:val="102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11.2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B07AC8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эксплуатационных предприятий связи, на балансе которых находятся радиорелейные, воздушные, кабельные линии связи и соответствующие полосы отчуждения 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58,42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58,42</w:t>
            </w:r>
          </w:p>
        </w:tc>
      </w:tr>
      <w:tr w:rsidR="00366063" w:rsidRPr="003F61CA" w:rsidTr="00EB2604">
        <w:trPr>
          <w:gridBefore w:val="1"/>
          <w:trHeight w:val="1006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11.2.1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EB2604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кабельных, радиорелейных и воздушных линий связи и линий  радиофикации на трассах кабельных и воздушных линий связи и радиофикации и соответствующих охр</w:t>
            </w:r>
            <w:r>
              <w:rPr>
                <w:sz w:val="24"/>
                <w:szCs w:val="24"/>
              </w:rPr>
              <w:t xml:space="preserve">анных зон линий связи  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116,83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116,83</w:t>
            </w:r>
          </w:p>
        </w:tc>
      </w:tr>
      <w:tr w:rsidR="00366063" w:rsidRPr="003F61CA" w:rsidTr="00B07AC8">
        <w:trPr>
          <w:gridBefore w:val="1"/>
          <w:trHeight w:val="402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EB2604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прочих предприятий связи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116,83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116,83</w:t>
            </w:r>
          </w:p>
        </w:tc>
      </w:tr>
      <w:tr w:rsidR="00366063" w:rsidRPr="003F61CA" w:rsidTr="00B07AC8">
        <w:trPr>
          <w:gridBefore w:val="1"/>
          <w:trHeight w:val="349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11.2.2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B07AC8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наземных сооружений и инфраструктуры спутниковой связи  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116,83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6,83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14C2E">
              <w:rPr>
                <w:sz w:val="24"/>
                <w:szCs w:val="24"/>
              </w:rPr>
              <w:t>Земельные участки гидротехнических и иных сооружений (плотин, водосбросных, водоспускных и водовыпускных сооружений, туннелей, каналов, насосных станций, судоходных шлюзов, судоподъемников; сооружений, предназначенных для защиты от наводнений и разрушений берегов водохранилищ, берегов и дна русел рек; сооружений (дамб), ограждающих хранилища жидких отходов промышленных и сельскохозяйственных организаций; устройств от размывов на каналах, а также других сооружений, предназначенных для использования водных ресурсов и предотвращения вредного воздействия вод и жидких отходов)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5,20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5,</w:t>
            </w:r>
            <w:r>
              <w:rPr>
                <w:sz w:val="24"/>
                <w:szCs w:val="24"/>
              </w:rPr>
              <w:t>20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11.5.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Default="00366063" w:rsidP="00EB2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для размещения нефтепроводов, газопроводов, иных трубопроводов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Default="00366063" w:rsidP="00D837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6063" w:rsidRPr="00276BAC" w:rsidRDefault="00366063" w:rsidP="00D837B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276BAC">
              <w:rPr>
                <w:rFonts w:ascii="Times New Roman" w:hAnsi="Times New Roman" w:cs="Times New Roman"/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1,5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Default="00366063" w:rsidP="00D837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6063" w:rsidRPr="006B5CE5" w:rsidRDefault="00366063" w:rsidP="00D837B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6B5CE5">
              <w:rPr>
                <w:rFonts w:ascii="Times New Roman" w:hAnsi="Times New Roman" w:cs="Times New Roman"/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6B5CE5" w:rsidRDefault="00366063" w:rsidP="00D837B0">
            <w:pPr>
              <w:jc w:val="center"/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>2,65</w:t>
            </w:r>
          </w:p>
        </w:tc>
      </w:tr>
      <w:tr w:rsidR="00366063" w:rsidRPr="003F61CA" w:rsidTr="00B07AC8">
        <w:trPr>
          <w:gridBefore w:val="1"/>
          <w:trHeight w:val="361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6B5CE5" w:rsidRDefault="00366063" w:rsidP="00EB2604">
            <w:pPr>
              <w:jc w:val="center"/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>Земельные участки, предназначенные для сельскохозяйственного использования</w:t>
            </w:r>
          </w:p>
        </w:tc>
      </w:tr>
      <w:tr w:rsidR="00366063" w:rsidRPr="003F61CA" w:rsidTr="00B07AC8">
        <w:trPr>
          <w:gridBefore w:val="1"/>
          <w:trHeight w:val="564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12.1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6B5CE5" w:rsidRDefault="00366063" w:rsidP="00EB2604">
            <w:pPr>
              <w:jc w:val="both"/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>Земельные участки сельскохозяйственных угодий (пашен, сенокосов, пастбищ, залежей, земель, занятых многолетними насаждениями)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6B5CE5" w:rsidRDefault="00366063" w:rsidP="00D837B0">
            <w:pPr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 xml:space="preserve">а) в пределах границ сельских поселений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6B5CE5" w:rsidRDefault="00366063" w:rsidP="00D837B0">
            <w:pPr>
              <w:jc w:val="center"/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>0,58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6B5CE5" w:rsidRDefault="00366063" w:rsidP="00D837B0">
            <w:pPr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6B5CE5" w:rsidRDefault="00366063" w:rsidP="00D837B0">
            <w:pPr>
              <w:jc w:val="center"/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>0,3</w:t>
            </w:r>
          </w:p>
        </w:tc>
      </w:tr>
      <w:tr w:rsidR="00366063" w:rsidRPr="003F61CA" w:rsidTr="00B07AC8">
        <w:trPr>
          <w:gridBefore w:val="1"/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12.2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6B5CE5" w:rsidRDefault="00366063" w:rsidP="00EB2604">
            <w:pPr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>Земельные участки, занятые объектами сельскохозяйственного назначения и предназначенные для ведения сельского хозяйства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6B5CE5" w:rsidRDefault="00366063" w:rsidP="00D837B0">
            <w:pPr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 xml:space="preserve">а) в пределах границ сельских поселений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6B5CE5" w:rsidRDefault="00366063" w:rsidP="00D837B0">
            <w:pPr>
              <w:jc w:val="center"/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>0,3</w:t>
            </w:r>
          </w:p>
        </w:tc>
      </w:tr>
      <w:tr w:rsidR="00366063" w:rsidRPr="003F61CA" w:rsidTr="00D837B0">
        <w:trPr>
          <w:gridBefore w:val="1"/>
          <w:trHeight w:val="49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6B5CE5" w:rsidRDefault="00366063" w:rsidP="00D837B0">
            <w:pPr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6B5CE5" w:rsidRDefault="00366063" w:rsidP="00D837B0">
            <w:pPr>
              <w:jc w:val="center"/>
              <w:rPr>
                <w:sz w:val="24"/>
                <w:szCs w:val="24"/>
              </w:rPr>
            </w:pPr>
            <w:r w:rsidRPr="006B5CE5">
              <w:rPr>
                <w:sz w:val="24"/>
                <w:szCs w:val="24"/>
              </w:rPr>
              <w:t>1,75</w:t>
            </w:r>
          </w:p>
        </w:tc>
      </w:tr>
      <w:tr w:rsidR="00366063" w:rsidRPr="003F61CA" w:rsidTr="00D837B0">
        <w:trPr>
          <w:gridBefore w:val="1"/>
          <w:trHeight w:val="57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12.3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для ведения личного подсобного хозяйства (полевой участок)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E77D15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1,4 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12.4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E77D15" w:rsidRDefault="00366063" w:rsidP="00EB2604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занятые теплицами</w:t>
            </w:r>
          </w:p>
        </w:tc>
      </w:tr>
      <w:tr w:rsidR="00366063" w:rsidRPr="003F61CA" w:rsidTr="00D837B0">
        <w:trPr>
          <w:gridBefore w:val="1"/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23,37</w:t>
            </w:r>
          </w:p>
        </w:tc>
      </w:tr>
      <w:tr w:rsidR="00366063" w:rsidRPr="003F61CA" w:rsidTr="00D837B0">
        <w:trPr>
          <w:gridBefore w:val="1"/>
          <w:trHeight w:val="35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063" w:rsidRPr="003F61CA" w:rsidRDefault="00366063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6063" w:rsidRPr="000B42D8" w:rsidRDefault="00366063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64,26 </w:t>
            </w:r>
          </w:p>
        </w:tc>
      </w:tr>
    </w:tbl>
    <w:p w:rsidR="00366063" w:rsidRDefault="00366063" w:rsidP="00DF31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66063" w:rsidRDefault="00366063" w:rsidP="00DF316A">
      <w:pPr>
        <w:jc w:val="center"/>
        <w:rPr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Приложение № 3 к решению Совета</w:t>
      </w:r>
    </w:p>
    <w:p w:rsidR="00366063" w:rsidRDefault="00366063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сельского поселения Табынский</w:t>
      </w:r>
    </w:p>
    <w:p w:rsidR="00366063" w:rsidRDefault="00366063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сельсовет муниципального района</w:t>
      </w:r>
    </w:p>
    <w:p w:rsidR="00366063" w:rsidRDefault="00366063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Гафурийский район</w:t>
      </w:r>
    </w:p>
    <w:p w:rsidR="00366063" w:rsidRDefault="00366063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Республики Башкортостан</w:t>
      </w:r>
    </w:p>
    <w:p w:rsidR="00366063" w:rsidRDefault="00366063" w:rsidP="00856646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от «16» июля 2015г. №160-265з</w:t>
      </w:r>
    </w:p>
    <w:p w:rsidR="00366063" w:rsidRDefault="00366063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(в редакции решения Совета</w:t>
      </w:r>
    </w:p>
    <w:p w:rsidR="00366063" w:rsidRDefault="00366063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от 29.04.2016г. №30-54з)</w:t>
      </w: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  <w:r w:rsidRPr="004213B6">
        <w:rPr>
          <w:rStyle w:val="links8"/>
          <w:b/>
          <w:sz w:val="24"/>
          <w:szCs w:val="24"/>
        </w:rPr>
        <w:t>СРЕДНИЕ СТАВКИ</w:t>
      </w:r>
    </w:p>
    <w:p w:rsidR="00366063" w:rsidRPr="00C62512" w:rsidRDefault="00366063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C62512">
        <w:rPr>
          <w:color w:val="000000"/>
          <w:sz w:val="24"/>
          <w:szCs w:val="24"/>
        </w:rPr>
        <w:t xml:space="preserve">арендной платы за земли, находящиеся в муниципальной собственности </w:t>
      </w:r>
      <w:r>
        <w:rPr>
          <w:color w:val="000000"/>
          <w:sz w:val="24"/>
          <w:szCs w:val="24"/>
        </w:rPr>
        <w:t xml:space="preserve">сельского поселения </w:t>
      </w:r>
      <w:r>
        <w:rPr>
          <w:sz w:val="24"/>
          <w:szCs w:val="24"/>
        </w:rPr>
        <w:t>Табынский</w:t>
      </w:r>
      <w:r>
        <w:rPr>
          <w:color w:val="000000"/>
          <w:sz w:val="24"/>
          <w:szCs w:val="24"/>
        </w:rPr>
        <w:t xml:space="preserve"> сельсовет </w:t>
      </w:r>
      <w:r w:rsidRPr="00C62512">
        <w:rPr>
          <w:sz w:val="24"/>
          <w:szCs w:val="24"/>
        </w:rPr>
        <w:t>муниципального района Гафурийский район Республики Башкортостан</w:t>
      </w:r>
      <w:r w:rsidRPr="00C62512">
        <w:rPr>
          <w:color w:val="000000"/>
          <w:sz w:val="24"/>
          <w:szCs w:val="24"/>
        </w:rPr>
        <w:t xml:space="preserve">, и земли, государственная собственность на которые не разграничена, </w:t>
      </w:r>
      <w:r w:rsidRPr="00C62512">
        <w:rPr>
          <w:sz w:val="24"/>
          <w:szCs w:val="24"/>
        </w:rPr>
        <w:t xml:space="preserve">полномочия по распоряжению которыми в соответствии с законодательством осуществляются </w:t>
      </w:r>
      <w:r>
        <w:rPr>
          <w:sz w:val="24"/>
          <w:szCs w:val="24"/>
        </w:rPr>
        <w:t>сельским поселением</w:t>
      </w:r>
    </w:p>
    <w:p w:rsidR="00366063" w:rsidRDefault="00366063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366063" w:rsidRPr="00A73137" w:rsidRDefault="00366063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A73137">
        <w:rPr>
          <w:sz w:val="24"/>
          <w:szCs w:val="24"/>
        </w:rPr>
        <w:t xml:space="preserve">I. Арендная плата </w:t>
      </w:r>
    </w:p>
    <w:p w:rsidR="00366063" w:rsidRPr="00A73137" w:rsidRDefault="00366063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A73137">
        <w:rPr>
          <w:sz w:val="24"/>
          <w:szCs w:val="24"/>
        </w:rPr>
        <w:t>за земли сельскохозяйственного назначения (использования)</w:t>
      </w:r>
    </w:p>
    <w:p w:rsidR="00366063" w:rsidRDefault="00366063" w:rsidP="00DF316A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территории сельского поселения Табынский сельсовет</w:t>
      </w:r>
      <w:r w:rsidRPr="00A73137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района Гафурийский район</w:t>
      </w:r>
      <w:r w:rsidRPr="00A73137">
        <w:rPr>
          <w:sz w:val="24"/>
          <w:szCs w:val="24"/>
        </w:rPr>
        <w:t xml:space="preserve"> Республики Башкортостан</w:t>
      </w:r>
    </w:p>
    <w:p w:rsidR="00366063" w:rsidRPr="00956EB1" w:rsidRDefault="00366063" w:rsidP="00DF316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00"/>
        <w:gridCol w:w="3913"/>
        <w:gridCol w:w="2340"/>
      </w:tblGrid>
      <w:tr w:rsidR="00366063" w:rsidTr="00D837B0">
        <w:trPr>
          <w:cantSplit/>
          <w:trHeight w:val="24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(вид) </w:t>
            </w:r>
          </w:p>
          <w:p w:rsidR="00366063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</w:t>
            </w:r>
          </w:p>
        </w:tc>
        <w:tc>
          <w:tcPr>
            <w:tcW w:w="3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Целевое назначение</w:t>
            </w:r>
          </w:p>
          <w:p w:rsidR="00366063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 ставка</w:t>
            </w:r>
          </w:p>
          <w:p w:rsidR="00366063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арендной платы</w:t>
            </w:r>
          </w:p>
        </w:tc>
      </w:tr>
      <w:tr w:rsidR="00366063" w:rsidTr="00D837B0">
        <w:trPr>
          <w:cantSplit/>
          <w:trHeight w:val="71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Default="00366063" w:rsidP="00D837B0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Земли сельскохозяйственного назначения (использования)</w:t>
            </w:r>
          </w:p>
          <w:p w:rsidR="00366063" w:rsidRDefault="00366063" w:rsidP="00D837B0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Default="00366063" w:rsidP="00D837B0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Сельскохозяйственное производство</w:t>
            </w:r>
          </w:p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063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77,42 руб./га</w:t>
            </w:r>
          </w:p>
        </w:tc>
      </w:tr>
    </w:tbl>
    <w:p w:rsidR="00366063" w:rsidRDefault="00366063" w:rsidP="00DF316A">
      <w:pPr>
        <w:autoSpaceDE w:val="0"/>
        <w:autoSpaceDN w:val="0"/>
        <w:adjustRightInd w:val="0"/>
        <w:jc w:val="center"/>
        <w:outlineLvl w:val="1"/>
      </w:pPr>
    </w:p>
    <w:p w:rsidR="00366063" w:rsidRPr="00B9067C" w:rsidRDefault="00366063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>
        <w:rPr>
          <w:lang w:val="en-US"/>
        </w:rPr>
        <w:t>II</w:t>
      </w:r>
      <w:r>
        <w:t xml:space="preserve">. </w:t>
      </w:r>
      <w:r w:rsidRPr="00B9067C">
        <w:rPr>
          <w:sz w:val="24"/>
          <w:szCs w:val="24"/>
        </w:rPr>
        <w:t>Арендная плата</w:t>
      </w:r>
    </w:p>
    <w:p w:rsidR="00366063" w:rsidRPr="00B9067C" w:rsidRDefault="00366063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067C">
        <w:rPr>
          <w:sz w:val="24"/>
          <w:szCs w:val="24"/>
        </w:rPr>
        <w:t>за земельные участки в границах н</w:t>
      </w:r>
      <w:r>
        <w:rPr>
          <w:sz w:val="24"/>
          <w:szCs w:val="24"/>
        </w:rPr>
        <w:t>аселенных пунктов и вне их черты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60"/>
        <w:gridCol w:w="1800"/>
        <w:gridCol w:w="3362"/>
        <w:gridCol w:w="1559"/>
      </w:tblGrid>
      <w:tr w:rsidR="00366063" w:rsidRPr="00B9067C" w:rsidTr="00D837B0">
        <w:trPr>
          <w:cantSplit/>
          <w:trHeight w:val="60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Категория (вид)  земель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Пользователь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Целевое назначение  земель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Средняя  ставка  арендной платы</w:t>
            </w:r>
          </w:p>
        </w:tc>
      </w:tr>
      <w:tr w:rsidR="00366063" w:rsidRPr="00B9067C" w:rsidTr="00D837B0">
        <w:trPr>
          <w:cantSplit/>
          <w:trHeight w:val="24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6063" w:rsidRPr="00B9067C" w:rsidTr="00D837B0">
        <w:trPr>
          <w:cantSplit/>
          <w:trHeight w:val="2055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Земли  сельскохозяйственного</w:t>
            </w:r>
          </w:p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использования,  земли</w:t>
            </w:r>
          </w:p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поселений    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границах </w:t>
            </w:r>
          </w:p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</w:t>
            </w:r>
          </w:p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населенных пунктов  и</w:t>
            </w:r>
          </w:p>
          <w:p w:rsidR="00366063" w:rsidRPr="00B9067C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вне их черты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граждане, юридические лица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личное подсобное</w:t>
            </w:r>
          </w:p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хозяйство, выпас</w:t>
            </w:r>
          </w:p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скота, садоводство,</w:t>
            </w:r>
          </w:p>
          <w:p w:rsidR="00366063" w:rsidRPr="00B9067C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огородничество, животноводство,  сенокошение;  сельскохозяйственное  производство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61,13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 рубля за 1 га</w:t>
            </w:r>
          </w:p>
        </w:tc>
      </w:tr>
      <w:tr w:rsidR="00366063" w:rsidRPr="00B9067C" w:rsidTr="00D837B0">
        <w:trPr>
          <w:cantSplit/>
          <w:trHeight w:val="731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Земли поселений 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границах     сельских</w:t>
            </w:r>
          </w:p>
          <w:p w:rsidR="00366063" w:rsidRPr="00B9067C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населенных пунктов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граждане, юридические лица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иные цели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67,15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 копейки</w:t>
            </w:r>
          </w:p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за 1 кв.м</w:t>
            </w:r>
          </w:p>
        </w:tc>
      </w:tr>
      <w:tr w:rsidR="00366063" w:rsidRPr="00B9067C" w:rsidTr="00D837B0">
        <w:trPr>
          <w:cantSplit/>
          <w:trHeight w:val="2136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Земли промышленности,</w:t>
            </w:r>
          </w:p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транспорта,  связи  и</w:t>
            </w:r>
          </w:p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т.д. –   вне   черты</w:t>
            </w:r>
          </w:p>
          <w:p w:rsidR="00366063" w:rsidRPr="00B9067C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населенных пунктов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граждане, юридические лица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промышленная  деятельность (включая карьеры и территории,</w:t>
            </w:r>
          </w:p>
          <w:p w:rsidR="00366063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нарушенные  производственной  деятельностью),  транспорт, связь,</w:t>
            </w:r>
          </w:p>
          <w:p w:rsidR="00366063" w:rsidRPr="00B9067C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радиотелевещание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93,71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 копейки</w:t>
            </w:r>
          </w:p>
          <w:p w:rsidR="00366063" w:rsidRPr="00B9067C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за 1 кв.м</w:t>
            </w:r>
          </w:p>
        </w:tc>
      </w:tr>
      <w:tr w:rsidR="00366063" w:rsidRPr="00B9067C" w:rsidTr="00D837B0">
        <w:trPr>
          <w:cantSplit/>
          <w:trHeight w:val="1058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5F15A8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>Земли особо охраняемых территорий и объектов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5F15A8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>граждане,  юридические лица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5F15A8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баз отдыха, пансионатов, туристических баз </w:t>
            </w:r>
          </w:p>
          <w:p w:rsidR="00366063" w:rsidRPr="005F15A8" w:rsidRDefault="00366063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>и других рекреационных объектов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063" w:rsidRPr="005F15A8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93,71</w:t>
            </w: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 xml:space="preserve"> копейки</w:t>
            </w:r>
          </w:p>
          <w:p w:rsidR="00366063" w:rsidRPr="005F15A8" w:rsidRDefault="00366063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>за 1 кв.м</w:t>
            </w:r>
          </w:p>
        </w:tc>
      </w:tr>
    </w:tbl>
    <w:p w:rsidR="00366063" w:rsidRDefault="00366063" w:rsidP="00DF316A">
      <w:pPr>
        <w:ind w:firstLine="540"/>
        <w:jc w:val="both"/>
        <w:rPr>
          <w:sz w:val="24"/>
          <w:szCs w:val="24"/>
        </w:rPr>
      </w:pPr>
    </w:p>
    <w:p w:rsidR="00366063" w:rsidRDefault="00366063" w:rsidP="00DF316A">
      <w:pPr>
        <w:ind w:left="5387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66063" w:rsidRDefault="00366063" w:rsidP="00DF316A">
      <w:pPr>
        <w:ind w:left="540"/>
        <w:jc w:val="center"/>
      </w:pPr>
    </w:p>
    <w:sectPr w:rsidR="00366063" w:rsidSect="00841DE0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063" w:rsidRDefault="00366063" w:rsidP="00175096">
      <w:r>
        <w:separator/>
      </w:r>
    </w:p>
  </w:endnote>
  <w:endnote w:type="continuationSeparator" w:id="0">
    <w:p w:rsidR="00366063" w:rsidRDefault="00366063" w:rsidP="00175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 Cyr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063" w:rsidRDefault="00366063" w:rsidP="00A97BA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66063" w:rsidRDefault="00366063" w:rsidP="00841DE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063" w:rsidRDefault="00366063" w:rsidP="00A97BA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66063" w:rsidRDefault="00366063" w:rsidP="00841DE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063" w:rsidRDefault="00366063" w:rsidP="00175096">
      <w:r>
        <w:separator/>
      </w:r>
    </w:p>
  </w:footnote>
  <w:footnote w:type="continuationSeparator" w:id="0">
    <w:p w:rsidR="00366063" w:rsidRDefault="00366063" w:rsidP="00175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D2D0E"/>
    <w:multiLevelType w:val="multilevel"/>
    <w:tmpl w:val="9C7EFC9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6CB"/>
    <w:rsid w:val="00003EEF"/>
    <w:rsid w:val="000A6FE5"/>
    <w:rsid w:val="000A7200"/>
    <w:rsid w:val="000B42D8"/>
    <w:rsid w:val="000E340E"/>
    <w:rsid w:val="000F5197"/>
    <w:rsid w:val="001735DB"/>
    <w:rsid w:val="00175096"/>
    <w:rsid w:val="001C6404"/>
    <w:rsid w:val="00270F0B"/>
    <w:rsid w:val="00274EF3"/>
    <w:rsid w:val="00276BAC"/>
    <w:rsid w:val="0028025F"/>
    <w:rsid w:val="002D690A"/>
    <w:rsid w:val="00314C2E"/>
    <w:rsid w:val="00327ED5"/>
    <w:rsid w:val="0035033D"/>
    <w:rsid w:val="00366063"/>
    <w:rsid w:val="0037527C"/>
    <w:rsid w:val="003816CB"/>
    <w:rsid w:val="003D119D"/>
    <w:rsid w:val="003D5C48"/>
    <w:rsid w:val="003E3630"/>
    <w:rsid w:val="003E5993"/>
    <w:rsid w:val="003F61CA"/>
    <w:rsid w:val="00414EC5"/>
    <w:rsid w:val="004213B6"/>
    <w:rsid w:val="004830EB"/>
    <w:rsid w:val="00485E5A"/>
    <w:rsid w:val="004C055F"/>
    <w:rsid w:val="004D27CA"/>
    <w:rsid w:val="005011D4"/>
    <w:rsid w:val="00557445"/>
    <w:rsid w:val="00561BAD"/>
    <w:rsid w:val="00593FDD"/>
    <w:rsid w:val="005C5DF4"/>
    <w:rsid w:val="005F15A8"/>
    <w:rsid w:val="00613190"/>
    <w:rsid w:val="00636464"/>
    <w:rsid w:val="00685CA0"/>
    <w:rsid w:val="006B5CE5"/>
    <w:rsid w:val="006D3960"/>
    <w:rsid w:val="00717F26"/>
    <w:rsid w:val="007352F1"/>
    <w:rsid w:val="00753D94"/>
    <w:rsid w:val="0077132D"/>
    <w:rsid w:val="007E7A7E"/>
    <w:rsid w:val="00806B28"/>
    <w:rsid w:val="00841DE0"/>
    <w:rsid w:val="00856646"/>
    <w:rsid w:val="0086591D"/>
    <w:rsid w:val="00887133"/>
    <w:rsid w:val="008A37E8"/>
    <w:rsid w:val="008D5A34"/>
    <w:rsid w:val="008E55AA"/>
    <w:rsid w:val="008F0C0E"/>
    <w:rsid w:val="00956EB1"/>
    <w:rsid w:val="009952A4"/>
    <w:rsid w:val="009A6491"/>
    <w:rsid w:val="00A11253"/>
    <w:rsid w:val="00A125A0"/>
    <w:rsid w:val="00A73137"/>
    <w:rsid w:val="00A95AA1"/>
    <w:rsid w:val="00A97BAA"/>
    <w:rsid w:val="00B07AC8"/>
    <w:rsid w:val="00B23674"/>
    <w:rsid w:val="00B51825"/>
    <w:rsid w:val="00B6365C"/>
    <w:rsid w:val="00B9067C"/>
    <w:rsid w:val="00BC7108"/>
    <w:rsid w:val="00C032A0"/>
    <w:rsid w:val="00C13C76"/>
    <w:rsid w:val="00C14087"/>
    <w:rsid w:val="00C3448C"/>
    <w:rsid w:val="00C44FD4"/>
    <w:rsid w:val="00C62512"/>
    <w:rsid w:val="00CA4626"/>
    <w:rsid w:val="00CB27BF"/>
    <w:rsid w:val="00CC5477"/>
    <w:rsid w:val="00CD05A1"/>
    <w:rsid w:val="00D3557F"/>
    <w:rsid w:val="00D837B0"/>
    <w:rsid w:val="00DF316A"/>
    <w:rsid w:val="00E11250"/>
    <w:rsid w:val="00E77D15"/>
    <w:rsid w:val="00E9732F"/>
    <w:rsid w:val="00EA5803"/>
    <w:rsid w:val="00EB2604"/>
    <w:rsid w:val="00EC7A82"/>
    <w:rsid w:val="00F33CCE"/>
    <w:rsid w:val="00F37D99"/>
    <w:rsid w:val="00F434ED"/>
    <w:rsid w:val="00F544CD"/>
    <w:rsid w:val="00F550EE"/>
    <w:rsid w:val="00F64CC1"/>
    <w:rsid w:val="00F934D9"/>
    <w:rsid w:val="00FA1AAA"/>
    <w:rsid w:val="00FB00D5"/>
    <w:rsid w:val="00FC4049"/>
    <w:rsid w:val="00FD5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25F"/>
    <w:rPr>
      <w:rFonts w:ascii="Times New Roman" w:eastAsia="Times New Roman" w:hAnsi="Times New Roman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841DE0"/>
    <w:pPr>
      <w:keepNext/>
      <w:jc w:val="center"/>
      <w:outlineLvl w:val="4"/>
    </w:pPr>
    <w:rPr>
      <w:rFonts w:eastAsia="Calibri"/>
      <w:b/>
      <w:shadow/>
      <w:spacing w:val="60"/>
      <w:sz w:val="4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styleId="Hyperlink">
    <w:name w:val="Hyperlink"/>
    <w:basedOn w:val="DefaultParagraphFont"/>
    <w:uiPriority w:val="99"/>
    <w:semiHidden/>
    <w:rsid w:val="0028025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28025F"/>
    <w:rPr>
      <w:rFonts w:cs="Times New Roman"/>
      <w:color w:val="800080"/>
      <w:u w:val="single"/>
    </w:rPr>
  </w:style>
  <w:style w:type="paragraph" w:styleId="Header">
    <w:name w:val="header"/>
    <w:basedOn w:val="Normal"/>
    <w:link w:val="HeaderChar"/>
    <w:uiPriority w:val="99"/>
    <w:rsid w:val="0028025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8025F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rsid w:val="0028025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8025F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ConsNormal">
    <w:name w:val="ConsNormal Знак"/>
    <w:link w:val="ConsNormal0"/>
    <w:uiPriority w:val="99"/>
    <w:locked/>
    <w:rsid w:val="0028025F"/>
    <w:rPr>
      <w:rFonts w:ascii="Arial" w:hAnsi="Arial"/>
      <w:sz w:val="16"/>
      <w:lang w:val="ru-RU" w:eastAsia="ru-RU"/>
    </w:rPr>
  </w:style>
  <w:style w:type="paragraph" w:customStyle="1" w:styleId="ConsNormal0">
    <w:name w:val="ConsNormal"/>
    <w:link w:val="ConsNormal"/>
    <w:uiPriority w:val="99"/>
    <w:rsid w:val="0028025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ConsPlusTitle">
    <w:name w:val="ConsPlusTitle"/>
    <w:uiPriority w:val="99"/>
    <w:rsid w:val="002802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s1">
    <w:name w:val="s_1"/>
    <w:basedOn w:val="Normal"/>
    <w:uiPriority w:val="99"/>
    <w:rsid w:val="0028025F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Нормальный (таблица)"/>
    <w:basedOn w:val="Normal"/>
    <w:next w:val="Normal"/>
    <w:uiPriority w:val="99"/>
    <w:rsid w:val="0028025F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ConsPlusCell">
    <w:name w:val="ConsPlusCell"/>
    <w:uiPriority w:val="99"/>
    <w:rsid w:val="002802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links8">
    <w:name w:val="link s_8"/>
    <w:basedOn w:val="DefaultParagraphFont"/>
    <w:uiPriority w:val="99"/>
    <w:rsid w:val="0028025F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28025F"/>
    <w:rPr>
      <w:rFonts w:cs="Times New Roman"/>
    </w:rPr>
  </w:style>
  <w:style w:type="character" w:customStyle="1" w:styleId="link">
    <w:name w:val="link"/>
    <w:basedOn w:val="DefaultParagraphFont"/>
    <w:uiPriority w:val="99"/>
    <w:rsid w:val="0028025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93F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3FDD"/>
    <w:rPr>
      <w:rFonts w:ascii="Tahoma" w:hAnsi="Tahoma" w:cs="Tahoma"/>
      <w:sz w:val="16"/>
      <w:szCs w:val="16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A95AA1"/>
    <w:rPr>
      <w:rFonts w:cs="Times New Roman"/>
      <w:b/>
      <w:bCs/>
      <w:color w:val="106BBE"/>
    </w:rPr>
  </w:style>
  <w:style w:type="paragraph" w:styleId="ListParagraph">
    <w:name w:val="List Paragraph"/>
    <w:basedOn w:val="Normal"/>
    <w:uiPriority w:val="99"/>
    <w:qFormat/>
    <w:rsid w:val="00DF316A"/>
    <w:pPr>
      <w:ind w:left="720"/>
      <w:contextualSpacing/>
    </w:pPr>
  </w:style>
  <w:style w:type="character" w:styleId="PageNumber">
    <w:name w:val="page number"/>
    <w:basedOn w:val="DefaultParagraphFont"/>
    <w:uiPriority w:val="99"/>
    <w:rsid w:val="00841DE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32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vt.mziorb.ru:54321/document?id=17624490&amp;sub=200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12</Pages>
  <Words>3259</Words>
  <Characters>18581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СОВЕТЫ</dc:title>
  <dc:subject/>
  <dc:creator>Марс Ахатович</dc:creator>
  <cp:keywords/>
  <dc:description/>
  <cp:lastModifiedBy>user</cp:lastModifiedBy>
  <cp:revision>4</cp:revision>
  <cp:lastPrinted>2016-04-29T05:00:00Z</cp:lastPrinted>
  <dcterms:created xsi:type="dcterms:W3CDTF">2016-04-21T04:32:00Z</dcterms:created>
  <dcterms:modified xsi:type="dcterms:W3CDTF">2016-04-29T06:23:00Z</dcterms:modified>
</cp:coreProperties>
</file>