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07" w:type="dxa"/>
          <w:right w:w="107" w:type="dxa"/>
        </w:tblCellMar>
        <w:tblLook w:val="0000"/>
      </w:tblPr>
      <w:tblGrid>
        <w:gridCol w:w="4360"/>
        <w:gridCol w:w="1417"/>
        <w:gridCol w:w="4536"/>
      </w:tblGrid>
      <w:tr w:rsidR="002D5198" w:rsidTr="00C72E82">
        <w:trPr>
          <w:cantSplit/>
          <w:trHeight w:val="2079"/>
        </w:trPr>
        <w:tc>
          <w:tcPr>
            <w:tcW w:w="4360" w:type="dxa"/>
          </w:tcPr>
          <w:p w:rsidR="002D5198" w:rsidRPr="00E15605" w:rsidRDefault="002D5198" w:rsidP="00610E0C">
            <w:pPr>
              <w:pStyle w:val="Heading2"/>
              <w:spacing w:before="120"/>
              <w:jc w:val="center"/>
              <w:rPr>
                <w:rFonts w:ascii="Arial New Bash" w:hAnsi="Arial New Bash" w:cs="Arial New Bash"/>
                <w:spacing w:val="20"/>
                <w:sz w:val="16"/>
                <w:szCs w:val="16"/>
              </w:rPr>
            </w:pPr>
            <w:r w:rsidRPr="00E15605">
              <w:rPr>
                <w:rFonts w:ascii="Arial New Bash" w:hAnsi="Arial New Bash" w:cs="Arial New Bash"/>
                <w:spacing w:val="20"/>
                <w:sz w:val="16"/>
                <w:szCs w:val="16"/>
              </w:rPr>
              <w:t>БАШКОРТОСТАН РЕСПУБЛИКА</w:t>
            </w:r>
            <w:r w:rsidRPr="00E15605">
              <w:rPr>
                <w:spacing w:val="20"/>
                <w:sz w:val="16"/>
                <w:szCs w:val="16"/>
              </w:rPr>
              <w:t>һ</w:t>
            </w:r>
            <w:r w:rsidRPr="00E15605">
              <w:rPr>
                <w:rFonts w:ascii="Arial New Bash" w:hAnsi="Arial New Bash" w:cs="Arial New Bash"/>
                <w:spacing w:val="20"/>
                <w:sz w:val="16"/>
                <w:szCs w:val="16"/>
              </w:rPr>
              <w:t>Ы</w:t>
            </w:r>
          </w:p>
          <w:p w:rsidR="002D5198" w:rsidRDefault="002D5198" w:rsidP="00C72E8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ГАФУРИ РАЙОНЫ</w:t>
            </w:r>
            <w:r>
              <w:rPr>
                <w:b/>
                <w:bCs/>
                <w:sz w:val="28"/>
                <w:szCs w:val="28"/>
              </w:rPr>
              <w:br/>
              <w:t>МУНИЦИПАЛЬ РАЙОНЫН</w:t>
            </w:r>
            <w:r>
              <w:rPr>
                <w:b/>
                <w:bCs/>
                <w:sz w:val="28"/>
                <w:szCs w:val="28"/>
              </w:rPr>
              <w:br/>
              <w:t>ТАБЫН АУЫЛ СОВЕТЫ</w:t>
            </w:r>
            <w:r>
              <w:rPr>
                <w:b/>
                <w:bCs/>
                <w:sz w:val="28"/>
                <w:szCs w:val="28"/>
              </w:rPr>
              <w:br/>
              <w:t>АУЫЛ БИЛӘМӘ</w:t>
            </w:r>
            <w:r>
              <w:rPr>
                <w:b/>
                <w:bCs/>
                <w:sz w:val="28"/>
                <w:szCs w:val="28"/>
                <w:lang w:val="en-US"/>
              </w:rPr>
              <w:t>h</w:t>
            </w:r>
            <w:r>
              <w:rPr>
                <w:b/>
                <w:bCs/>
                <w:sz w:val="28"/>
                <w:szCs w:val="28"/>
              </w:rPr>
              <w:t>Е</w:t>
            </w:r>
          </w:p>
          <w:p w:rsidR="002D5198" w:rsidRDefault="002D5198" w:rsidP="00C72E82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ХАКИМИӘТЕ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2D5198" w:rsidRDefault="002D5198" w:rsidP="00C72E82">
            <w:pPr>
              <w:spacing w:before="120"/>
              <w:ind w:left="-107"/>
              <w:rPr>
                <w:b/>
                <w:bCs/>
              </w:rPr>
            </w:pPr>
            <w:r>
              <w:rPr>
                <w:b/>
              </w:rPr>
              <w:t xml:space="preserve">              </w:t>
            </w:r>
            <w:r w:rsidRPr="005A32FC">
              <w:rPr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78pt">
                  <v:imagedata r:id="rId5" o:title=""/>
                </v:shape>
              </w:pict>
            </w:r>
            <w:r>
              <w:rPr>
                <w:b/>
              </w:rPr>
              <w:t xml:space="preserve">                                                                                               </w:t>
            </w:r>
          </w:p>
        </w:tc>
        <w:tc>
          <w:tcPr>
            <w:tcW w:w="4536" w:type="dxa"/>
          </w:tcPr>
          <w:p w:rsidR="002D5198" w:rsidRDefault="002D5198" w:rsidP="00610E0C">
            <w:pPr>
              <w:pStyle w:val="Heading1"/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БАШКОРТОСТАН</w:t>
            </w:r>
          </w:p>
          <w:p w:rsidR="002D5198" w:rsidRDefault="002D5198" w:rsidP="00C72E8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СОВЕТ </w:t>
            </w:r>
          </w:p>
          <w:p w:rsidR="002D5198" w:rsidRDefault="002D5198" w:rsidP="00C72E8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СЕЛЬСКОГО ПОСЕЛЕНИЯ ТАБЫНСКИЙ СЕЛЬСОВЕТ</w:t>
            </w:r>
          </w:p>
          <w:p w:rsidR="002D5198" w:rsidRDefault="002D5198" w:rsidP="00C72E82">
            <w:pPr>
              <w:jc w:val="center"/>
              <w:rPr>
                <w:b/>
                <w:bCs/>
                <w:spacing w:val="20"/>
              </w:rPr>
            </w:pPr>
            <w:r>
              <w:rPr>
                <w:b/>
                <w:bCs/>
                <w:sz w:val="28"/>
                <w:szCs w:val="28"/>
              </w:rPr>
              <w:t>МУНИЦИПАЛЬНОГО РАЙОНА ГАФУРИЙСКИЙ РАЙОН</w:t>
            </w:r>
            <w:r>
              <w:rPr>
                <w:b/>
                <w:bCs/>
              </w:rPr>
              <w:t xml:space="preserve"> </w:t>
            </w:r>
          </w:p>
        </w:tc>
      </w:tr>
      <w:tr w:rsidR="002D5198" w:rsidTr="00C72E82">
        <w:trPr>
          <w:cantSplit/>
          <w:trHeight w:val="31"/>
        </w:trPr>
        <w:tc>
          <w:tcPr>
            <w:tcW w:w="43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2D5198" w:rsidRDefault="002D5198" w:rsidP="00C72E82">
            <w:pPr>
              <w:pStyle w:val="Header"/>
              <w:tabs>
                <w:tab w:val="left" w:pos="708"/>
              </w:tabs>
              <w:spacing w:before="60" w:after="40"/>
              <w:rPr>
                <w:rFonts w:ascii="Arial New Bash" w:hAnsi="Arial New Bash" w:cs="Arial New Bash"/>
                <w:sz w:val="16"/>
                <w:szCs w:val="16"/>
              </w:rPr>
            </w:pPr>
            <w:r>
              <w:rPr>
                <w:rFonts w:ascii="Arial New Bash" w:hAnsi="Arial New Bash" w:cs="Arial New Bash"/>
                <w:sz w:val="16"/>
                <w:szCs w:val="16"/>
              </w:rPr>
              <w:t xml:space="preserve">              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thinThickThinSmallGap" w:sz="24" w:space="0" w:color="auto"/>
              <w:right w:val="nil"/>
            </w:tcBorders>
            <w:vAlign w:val="center"/>
          </w:tcPr>
          <w:p w:rsidR="002D5198" w:rsidRDefault="002D5198" w:rsidP="00C72E82">
            <w:pPr>
              <w:rPr>
                <w:b/>
                <w:bCs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2D5198" w:rsidRDefault="002D5198" w:rsidP="00C72E82">
            <w:pPr>
              <w:spacing w:before="6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D5198" w:rsidTr="00C72E82">
        <w:trPr>
          <w:cantSplit/>
          <w:trHeight w:val="345"/>
        </w:trPr>
        <w:tc>
          <w:tcPr>
            <w:tcW w:w="4360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2D5198" w:rsidRDefault="002D5198" w:rsidP="00C72E82">
            <w:pPr>
              <w:pStyle w:val="Header"/>
              <w:tabs>
                <w:tab w:val="left" w:pos="708"/>
              </w:tabs>
              <w:spacing w:before="60" w:after="40"/>
              <w:rPr>
                <w:rFonts w:ascii="Arial New Bash" w:hAnsi="Arial New Bash" w:cs="Arial New Bash"/>
                <w:sz w:val="10"/>
                <w:szCs w:val="10"/>
              </w:rPr>
            </w:pPr>
            <w:r>
              <w:rPr>
                <w:b/>
                <w:sz w:val="32"/>
                <w:szCs w:val="32"/>
              </w:rPr>
              <w:t xml:space="preserve">            КАРАР</w:t>
            </w:r>
          </w:p>
        </w:tc>
        <w:tc>
          <w:tcPr>
            <w:tcW w:w="1417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 w:rsidR="002D5198" w:rsidRDefault="002D5198" w:rsidP="00C72E82">
            <w:pPr>
              <w:spacing w:before="120"/>
              <w:ind w:left="-107"/>
              <w:rPr>
                <w:b/>
                <w:bCs/>
              </w:rPr>
            </w:pPr>
          </w:p>
        </w:tc>
        <w:tc>
          <w:tcPr>
            <w:tcW w:w="453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2D5198" w:rsidRDefault="002D5198" w:rsidP="00C72E82">
            <w:pPr>
              <w:spacing w:before="60" w:after="40"/>
              <w:ind w:left="1027"/>
              <w:rPr>
                <w:rFonts w:ascii="Arial" w:hAnsi="Arial" w:cs="Arial"/>
                <w:sz w:val="10"/>
                <w:szCs w:val="10"/>
              </w:rPr>
            </w:pPr>
            <w:r>
              <w:rPr>
                <w:b/>
                <w:sz w:val="32"/>
                <w:szCs w:val="32"/>
              </w:rPr>
              <w:t>РЕШЕНИЕ</w:t>
            </w:r>
          </w:p>
        </w:tc>
      </w:tr>
    </w:tbl>
    <w:p w:rsidR="002D5198" w:rsidRDefault="002D5198" w:rsidP="00610E0C">
      <w:pPr>
        <w:rPr>
          <w:b/>
          <w:sz w:val="28"/>
          <w:szCs w:val="28"/>
        </w:rPr>
      </w:pPr>
    </w:p>
    <w:p w:rsidR="002D5198" w:rsidRDefault="002D5198" w:rsidP="004815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D01223">
        <w:rPr>
          <w:b/>
          <w:sz w:val="28"/>
          <w:szCs w:val="28"/>
        </w:rPr>
        <w:t xml:space="preserve"> передаче части полномочий </w:t>
      </w:r>
      <w:r>
        <w:rPr>
          <w:b/>
          <w:sz w:val="28"/>
          <w:szCs w:val="28"/>
        </w:rPr>
        <w:t>местного значения</w:t>
      </w:r>
      <w:r w:rsidRPr="00E6547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органам местного самоуправления </w:t>
      </w:r>
      <w:r w:rsidRPr="00E65471">
        <w:rPr>
          <w:b/>
          <w:sz w:val="28"/>
          <w:szCs w:val="28"/>
        </w:rPr>
        <w:t>муниципального района Гафурийский район Республики Башкортостан</w:t>
      </w:r>
    </w:p>
    <w:p w:rsidR="002D5198" w:rsidRDefault="002D5198" w:rsidP="004815C6">
      <w:pPr>
        <w:jc w:val="center"/>
        <w:rPr>
          <w:sz w:val="28"/>
          <w:szCs w:val="28"/>
        </w:rPr>
      </w:pPr>
    </w:p>
    <w:p w:rsidR="002D5198" w:rsidRPr="00610E0C" w:rsidRDefault="002D5198" w:rsidP="00445715">
      <w:pPr>
        <w:ind w:firstLine="567"/>
        <w:jc w:val="both"/>
        <w:rPr>
          <w:sz w:val="27"/>
          <w:szCs w:val="27"/>
        </w:rPr>
      </w:pPr>
      <w:r w:rsidRPr="00610E0C">
        <w:rPr>
          <w:sz w:val="27"/>
          <w:szCs w:val="27"/>
        </w:rPr>
        <w:t xml:space="preserve">В соответствии с частью 4 статьи 15 Федерального закона от 06.10.2003 №131-ФЗ «Об общих принципах организации местного самоуправления в Российской Федерации», руководствуясь Законом Республики Башкортостан от 18 марта </w:t>
      </w:r>
      <w:smartTag w:uri="urn:schemas-microsoft-com:office:smarttags" w:element="metricconverter">
        <w:smartTagPr>
          <w:attr w:name="ProductID" w:val="2005 г"/>
        </w:smartTagPr>
        <w:r w:rsidRPr="00610E0C">
          <w:rPr>
            <w:sz w:val="27"/>
            <w:szCs w:val="27"/>
          </w:rPr>
          <w:t>2005 г</w:t>
        </w:r>
      </w:smartTag>
      <w:r w:rsidRPr="00610E0C">
        <w:rPr>
          <w:sz w:val="27"/>
          <w:szCs w:val="27"/>
        </w:rPr>
        <w:t>. N 162-з «О местном самоуправлении в Республике Башкортостан», Федеральным законом от 28 декабря 2009 года №381-Ф3 «Об основах государственного регулирования торговой деятельности в Российской Федерации», Совет  муниципального района  Гафурийский район Республики Башкортостан РЕШИЛ:</w:t>
      </w:r>
    </w:p>
    <w:p w:rsidR="002D5198" w:rsidRPr="00610E0C" w:rsidRDefault="002D5198" w:rsidP="00CD61A0">
      <w:pPr>
        <w:pStyle w:val="ListParagraph"/>
        <w:numPr>
          <w:ilvl w:val="0"/>
          <w:numId w:val="5"/>
        </w:numPr>
        <w:ind w:left="0" w:firstLine="567"/>
        <w:jc w:val="both"/>
        <w:rPr>
          <w:sz w:val="27"/>
          <w:szCs w:val="27"/>
        </w:rPr>
      </w:pPr>
      <w:r w:rsidRPr="00610E0C">
        <w:rPr>
          <w:sz w:val="27"/>
          <w:szCs w:val="27"/>
        </w:rPr>
        <w:t xml:space="preserve">Передать органам местного самоуправления муниципального района Гафурийский район Республики Башкортостан полномочия по следующим вопросам местного значения: </w:t>
      </w:r>
    </w:p>
    <w:p w:rsidR="002D5198" w:rsidRPr="00610E0C" w:rsidRDefault="002D5198" w:rsidP="00CD61A0">
      <w:pPr>
        <w:ind w:firstLine="567"/>
        <w:jc w:val="both"/>
        <w:rPr>
          <w:sz w:val="27"/>
          <w:szCs w:val="27"/>
        </w:rPr>
      </w:pPr>
      <w:r w:rsidRPr="00610E0C">
        <w:rPr>
          <w:sz w:val="27"/>
          <w:szCs w:val="27"/>
        </w:rPr>
        <w:t xml:space="preserve">1.1. </w:t>
      </w:r>
      <w:r w:rsidRPr="00610E0C">
        <w:rPr>
          <w:sz w:val="27"/>
          <w:szCs w:val="27"/>
        </w:rPr>
        <w:tab/>
        <w:t>Утверждение Схемы размещения нестационарных торговых объектов (объектов по оказанию услуг) на территории сельского поселения Табынский сельсовет муниципального района Гафурийский район Республики Башкортостан.</w:t>
      </w:r>
    </w:p>
    <w:p w:rsidR="002D5198" w:rsidRPr="00610E0C" w:rsidRDefault="002D5198" w:rsidP="00CD61A0">
      <w:pPr>
        <w:ind w:firstLine="567"/>
        <w:jc w:val="both"/>
        <w:rPr>
          <w:sz w:val="27"/>
          <w:szCs w:val="27"/>
        </w:rPr>
      </w:pPr>
      <w:r w:rsidRPr="00610E0C">
        <w:rPr>
          <w:sz w:val="27"/>
          <w:szCs w:val="27"/>
        </w:rPr>
        <w:t>1.2.</w:t>
      </w:r>
      <w:r w:rsidRPr="00610E0C">
        <w:rPr>
          <w:sz w:val="27"/>
          <w:szCs w:val="27"/>
        </w:rPr>
        <w:tab/>
        <w:t>Организация и проведение открытого конкурса на право заключения договора на размещение нестационарного торгового объекта (объекта по оказанию услуг) на территории сельского поселения Табынский сельсовет муниципального района Гафурийский район Республики Башкортостан.</w:t>
      </w:r>
    </w:p>
    <w:p w:rsidR="002D5198" w:rsidRPr="00610E0C" w:rsidRDefault="002D5198" w:rsidP="00CD61A0">
      <w:pPr>
        <w:pStyle w:val="ListParagraph"/>
        <w:numPr>
          <w:ilvl w:val="0"/>
          <w:numId w:val="3"/>
        </w:numPr>
        <w:ind w:left="0" w:firstLine="567"/>
        <w:jc w:val="both"/>
        <w:rPr>
          <w:sz w:val="27"/>
          <w:szCs w:val="27"/>
        </w:rPr>
      </w:pPr>
      <w:r w:rsidRPr="00610E0C">
        <w:rPr>
          <w:sz w:val="27"/>
          <w:szCs w:val="27"/>
        </w:rPr>
        <w:t>Заключить Соглашение о передаче органами местного самоуправления сельского поселения Табынский сельсовет</w:t>
      </w:r>
      <w:bookmarkStart w:id="0" w:name="_GoBack"/>
      <w:bookmarkEnd w:id="0"/>
      <w:r w:rsidRPr="00610E0C">
        <w:rPr>
          <w:sz w:val="27"/>
          <w:szCs w:val="27"/>
        </w:rPr>
        <w:t xml:space="preserve"> муниципального района Гафурийский район Республики Башкортостан  части полномочий местного значения органам местного самоуправления муниципального района Гафурийский район Республики Башкортостан.</w:t>
      </w:r>
    </w:p>
    <w:p w:rsidR="002D5198" w:rsidRPr="00610E0C" w:rsidRDefault="002D5198" w:rsidP="00CD61A0">
      <w:pPr>
        <w:pStyle w:val="ListParagraph"/>
        <w:numPr>
          <w:ilvl w:val="0"/>
          <w:numId w:val="3"/>
        </w:numPr>
        <w:ind w:left="0" w:firstLine="567"/>
        <w:jc w:val="both"/>
        <w:rPr>
          <w:sz w:val="27"/>
          <w:szCs w:val="27"/>
        </w:rPr>
      </w:pPr>
      <w:r w:rsidRPr="00610E0C">
        <w:rPr>
          <w:sz w:val="27"/>
          <w:szCs w:val="27"/>
        </w:rPr>
        <w:t>Настоящее Решение вступает в силу с момента его принятия.</w:t>
      </w:r>
    </w:p>
    <w:p w:rsidR="002D5198" w:rsidRPr="00610E0C" w:rsidRDefault="002D5198" w:rsidP="00CD61A0">
      <w:pPr>
        <w:pStyle w:val="ListParagraph"/>
        <w:numPr>
          <w:ilvl w:val="0"/>
          <w:numId w:val="3"/>
        </w:numPr>
        <w:ind w:left="0" w:firstLine="567"/>
        <w:jc w:val="both"/>
        <w:rPr>
          <w:sz w:val="27"/>
          <w:szCs w:val="27"/>
        </w:rPr>
      </w:pPr>
      <w:r w:rsidRPr="00610E0C">
        <w:rPr>
          <w:sz w:val="27"/>
          <w:szCs w:val="27"/>
        </w:rPr>
        <w:t>Разместить настоящее Решение в сети общего доступа «Интернет» на официальном сайте сельского поселения Табынский сельсовет Администрации муниципального района Гафурийский район.</w:t>
      </w:r>
    </w:p>
    <w:p w:rsidR="002D5198" w:rsidRPr="00610E0C" w:rsidRDefault="002D5198" w:rsidP="00717397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7"/>
          <w:szCs w:val="27"/>
        </w:rPr>
      </w:pPr>
      <w:r w:rsidRPr="00610E0C">
        <w:rPr>
          <w:sz w:val="27"/>
          <w:szCs w:val="27"/>
        </w:rPr>
        <w:t xml:space="preserve">5. Контроль за исполнением настоящего </w:t>
      </w:r>
      <w:r>
        <w:rPr>
          <w:sz w:val="27"/>
          <w:szCs w:val="27"/>
        </w:rPr>
        <w:t>решения</w:t>
      </w:r>
      <w:r w:rsidRPr="00610E0C">
        <w:rPr>
          <w:sz w:val="27"/>
          <w:szCs w:val="27"/>
        </w:rPr>
        <w:t xml:space="preserve"> оставляю за собой.</w:t>
      </w:r>
    </w:p>
    <w:p w:rsidR="002D5198" w:rsidRDefault="002D5198" w:rsidP="005018D0">
      <w:pPr>
        <w:jc w:val="center"/>
        <w:rPr>
          <w:sz w:val="27"/>
          <w:szCs w:val="27"/>
        </w:rPr>
      </w:pPr>
    </w:p>
    <w:p w:rsidR="002D5198" w:rsidRPr="00610E0C" w:rsidRDefault="002D5198" w:rsidP="005018D0">
      <w:pPr>
        <w:jc w:val="center"/>
        <w:rPr>
          <w:sz w:val="27"/>
          <w:szCs w:val="27"/>
        </w:rPr>
      </w:pPr>
    </w:p>
    <w:p w:rsidR="002D5198" w:rsidRPr="00610E0C" w:rsidRDefault="002D5198" w:rsidP="00610E0C">
      <w:pPr>
        <w:jc w:val="center"/>
        <w:rPr>
          <w:sz w:val="27"/>
          <w:szCs w:val="27"/>
        </w:rPr>
      </w:pPr>
      <w:r w:rsidRPr="00610E0C">
        <w:rPr>
          <w:sz w:val="27"/>
          <w:szCs w:val="27"/>
        </w:rPr>
        <w:t>Председатель Совета                                                                 Ф.Ф. Гумеров</w:t>
      </w:r>
    </w:p>
    <w:p w:rsidR="002D5198" w:rsidRPr="00610E0C" w:rsidRDefault="002D5198" w:rsidP="00717397">
      <w:pPr>
        <w:jc w:val="both"/>
        <w:rPr>
          <w:sz w:val="27"/>
          <w:szCs w:val="27"/>
        </w:rPr>
      </w:pPr>
    </w:p>
    <w:p w:rsidR="002D5198" w:rsidRPr="00610E0C" w:rsidRDefault="002D5198" w:rsidP="00717397">
      <w:pPr>
        <w:jc w:val="both"/>
        <w:rPr>
          <w:sz w:val="27"/>
          <w:szCs w:val="27"/>
        </w:rPr>
      </w:pPr>
      <w:r w:rsidRPr="00610E0C">
        <w:rPr>
          <w:sz w:val="27"/>
          <w:szCs w:val="27"/>
        </w:rPr>
        <w:t>с.Табынское,</w:t>
      </w:r>
    </w:p>
    <w:p w:rsidR="002D5198" w:rsidRPr="00610E0C" w:rsidRDefault="002D5198" w:rsidP="00717397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610E0C">
        <w:rPr>
          <w:color w:val="000000"/>
          <w:sz w:val="27"/>
          <w:szCs w:val="27"/>
        </w:rPr>
        <w:t>от 06 июля 2022г.</w:t>
      </w:r>
    </w:p>
    <w:p w:rsidR="002D5198" w:rsidRPr="00610E0C" w:rsidRDefault="002D5198" w:rsidP="00717397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610E0C">
        <w:rPr>
          <w:color w:val="000000"/>
          <w:sz w:val="27"/>
          <w:szCs w:val="27"/>
        </w:rPr>
        <w:t>№68-297</w:t>
      </w:r>
    </w:p>
    <w:p w:rsidR="002D5198" w:rsidRPr="00610E0C" w:rsidRDefault="002D5198" w:rsidP="00717397">
      <w:pPr>
        <w:rPr>
          <w:sz w:val="27"/>
          <w:szCs w:val="27"/>
        </w:rPr>
      </w:pPr>
    </w:p>
    <w:sectPr w:rsidR="002D5198" w:rsidRPr="00610E0C" w:rsidSect="00717397">
      <w:pgSz w:w="11906" w:h="16838"/>
      <w:pgMar w:top="540" w:right="850" w:bottom="18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New Bash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73D73"/>
    <w:multiLevelType w:val="hybridMultilevel"/>
    <w:tmpl w:val="43EC0406"/>
    <w:lvl w:ilvl="0" w:tplc="746AA7D2">
      <w:start w:val="2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">
    <w:nsid w:val="28D22C67"/>
    <w:multiLevelType w:val="hybridMultilevel"/>
    <w:tmpl w:val="54743B0C"/>
    <w:lvl w:ilvl="0" w:tplc="746AA7D2">
      <w:start w:val="2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421C6FEE"/>
    <w:multiLevelType w:val="hybridMultilevel"/>
    <w:tmpl w:val="40D45FFA"/>
    <w:lvl w:ilvl="0" w:tplc="0CF0C84A">
      <w:start w:val="1"/>
      <w:numFmt w:val="decimal"/>
      <w:lvlText w:val="%1."/>
      <w:lvlJc w:val="left"/>
      <w:pPr>
        <w:ind w:left="1467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594278B7"/>
    <w:multiLevelType w:val="hybridMultilevel"/>
    <w:tmpl w:val="05866268"/>
    <w:lvl w:ilvl="0" w:tplc="C9B262F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59A25FA4"/>
    <w:multiLevelType w:val="hybridMultilevel"/>
    <w:tmpl w:val="46AC951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18D0"/>
    <w:rsid w:val="00001FF5"/>
    <w:rsid w:val="00002B75"/>
    <w:rsid w:val="00010697"/>
    <w:rsid w:val="0003054B"/>
    <w:rsid w:val="00045C14"/>
    <w:rsid w:val="00053760"/>
    <w:rsid w:val="000621B9"/>
    <w:rsid w:val="00084895"/>
    <w:rsid w:val="00085207"/>
    <w:rsid w:val="000C4195"/>
    <w:rsid w:val="0011728F"/>
    <w:rsid w:val="00137821"/>
    <w:rsid w:val="00144928"/>
    <w:rsid w:val="00154F35"/>
    <w:rsid w:val="00161C44"/>
    <w:rsid w:val="00181717"/>
    <w:rsid w:val="00193D28"/>
    <w:rsid w:val="001975AC"/>
    <w:rsid w:val="001B403E"/>
    <w:rsid w:val="001D6224"/>
    <w:rsid w:val="00205022"/>
    <w:rsid w:val="00212194"/>
    <w:rsid w:val="00221298"/>
    <w:rsid w:val="00273CCE"/>
    <w:rsid w:val="00281784"/>
    <w:rsid w:val="002912FF"/>
    <w:rsid w:val="002B4077"/>
    <w:rsid w:val="002C6E27"/>
    <w:rsid w:val="002D5198"/>
    <w:rsid w:val="002D6784"/>
    <w:rsid w:val="00303A00"/>
    <w:rsid w:val="00305C24"/>
    <w:rsid w:val="003070A6"/>
    <w:rsid w:val="0031018E"/>
    <w:rsid w:val="00344E70"/>
    <w:rsid w:val="003453B5"/>
    <w:rsid w:val="00347A66"/>
    <w:rsid w:val="0035765C"/>
    <w:rsid w:val="003804A5"/>
    <w:rsid w:val="003C443B"/>
    <w:rsid w:val="003E5993"/>
    <w:rsid w:val="003F3216"/>
    <w:rsid w:val="00401300"/>
    <w:rsid w:val="00445715"/>
    <w:rsid w:val="00480FFA"/>
    <w:rsid w:val="004815C6"/>
    <w:rsid w:val="004905A9"/>
    <w:rsid w:val="004A2447"/>
    <w:rsid w:val="004B695B"/>
    <w:rsid w:val="004C5E66"/>
    <w:rsid w:val="004D6B7D"/>
    <w:rsid w:val="004E226F"/>
    <w:rsid w:val="004F15AE"/>
    <w:rsid w:val="005018D0"/>
    <w:rsid w:val="00564BAD"/>
    <w:rsid w:val="00573CAA"/>
    <w:rsid w:val="005773A7"/>
    <w:rsid w:val="005A32FC"/>
    <w:rsid w:val="005A5193"/>
    <w:rsid w:val="005D2FAC"/>
    <w:rsid w:val="0060275B"/>
    <w:rsid w:val="00610E0C"/>
    <w:rsid w:val="00614036"/>
    <w:rsid w:val="006321C2"/>
    <w:rsid w:val="006D0ADF"/>
    <w:rsid w:val="006E25FB"/>
    <w:rsid w:val="00703913"/>
    <w:rsid w:val="00717397"/>
    <w:rsid w:val="00726F5D"/>
    <w:rsid w:val="00732A6A"/>
    <w:rsid w:val="00786C3E"/>
    <w:rsid w:val="007F3A56"/>
    <w:rsid w:val="008022FE"/>
    <w:rsid w:val="00826847"/>
    <w:rsid w:val="00832202"/>
    <w:rsid w:val="0084600E"/>
    <w:rsid w:val="00864263"/>
    <w:rsid w:val="008B4551"/>
    <w:rsid w:val="009103A4"/>
    <w:rsid w:val="00923407"/>
    <w:rsid w:val="009619DA"/>
    <w:rsid w:val="009E14FF"/>
    <w:rsid w:val="00A536F9"/>
    <w:rsid w:val="00AA1F44"/>
    <w:rsid w:val="00AB137A"/>
    <w:rsid w:val="00AC3AFB"/>
    <w:rsid w:val="00AD6B86"/>
    <w:rsid w:val="00B13F28"/>
    <w:rsid w:val="00B54EB4"/>
    <w:rsid w:val="00C07BFB"/>
    <w:rsid w:val="00C37C15"/>
    <w:rsid w:val="00C72E82"/>
    <w:rsid w:val="00C76378"/>
    <w:rsid w:val="00C8086C"/>
    <w:rsid w:val="00C82A0D"/>
    <w:rsid w:val="00C944EA"/>
    <w:rsid w:val="00CB1EF0"/>
    <w:rsid w:val="00CD61A0"/>
    <w:rsid w:val="00CD6609"/>
    <w:rsid w:val="00CF0CFB"/>
    <w:rsid w:val="00D01223"/>
    <w:rsid w:val="00D11C48"/>
    <w:rsid w:val="00D2593A"/>
    <w:rsid w:val="00D35D65"/>
    <w:rsid w:val="00D669A5"/>
    <w:rsid w:val="00D74687"/>
    <w:rsid w:val="00DE674D"/>
    <w:rsid w:val="00E043BD"/>
    <w:rsid w:val="00E15605"/>
    <w:rsid w:val="00E253AD"/>
    <w:rsid w:val="00E64FE9"/>
    <w:rsid w:val="00E65471"/>
    <w:rsid w:val="00E81C8F"/>
    <w:rsid w:val="00E90642"/>
    <w:rsid w:val="00E9179F"/>
    <w:rsid w:val="00ED2103"/>
    <w:rsid w:val="00ED39E6"/>
    <w:rsid w:val="00EF0485"/>
    <w:rsid w:val="00EF4651"/>
    <w:rsid w:val="00F83FB5"/>
    <w:rsid w:val="00FD7003"/>
    <w:rsid w:val="00FE5255"/>
    <w:rsid w:val="00FE7D24"/>
    <w:rsid w:val="00FF4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8D0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610E0C"/>
    <w:pPr>
      <w:keepNext/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610E0C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018D0"/>
    <w:pPr>
      <w:keepNext/>
      <w:jc w:val="center"/>
      <w:outlineLvl w:val="4"/>
    </w:pPr>
    <w:rPr>
      <w:b/>
      <w:spacing w:val="60"/>
      <w:sz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10E0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610E0C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5018D0"/>
    <w:rPr>
      <w:rFonts w:ascii="Times New Roman" w:hAnsi="Times New Roman" w:cs="Times New Roman"/>
      <w:b/>
      <w:spacing w:val="60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5018D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018D0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018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018D0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1975AC"/>
    <w:pPr>
      <w:ind w:left="720"/>
      <w:contextualSpacing/>
    </w:pPr>
  </w:style>
  <w:style w:type="character" w:customStyle="1" w:styleId="2">
    <w:name w:val="Основной текст (2)_"/>
    <w:basedOn w:val="DefaultParagraphFont"/>
    <w:link w:val="20"/>
    <w:uiPriority w:val="99"/>
    <w:locked/>
    <w:rsid w:val="00717397"/>
    <w:rPr>
      <w:rFonts w:cs="Times New Roman"/>
      <w:shd w:val="clear" w:color="auto" w:fill="FFFFFF"/>
      <w:lang w:bidi="ar-SA"/>
    </w:rPr>
  </w:style>
  <w:style w:type="paragraph" w:customStyle="1" w:styleId="20">
    <w:name w:val="Основной текст (2)"/>
    <w:basedOn w:val="Normal"/>
    <w:link w:val="2"/>
    <w:uiPriority w:val="99"/>
    <w:rsid w:val="00717397"/>
    <w:pPr>
      <w:widowControl w:val="0"/>
      <w:shd w:val="clear" w:color="auto" w:fill="FFFFFF"/>
      <w:spacing w:line="254" w:lineRule="exact"/>
      <w:jc w:val="center"/>
    </w:pPr>
    <w:rPr>
      <w:rFonts w:eastAsia="Calibri"/>
      <w:noProof/>
      <w:shd w:val="clear" w:color="auto" w:fill="FFFFFF"/>
    </w:rPr>
  </w:style>
  <w:style w:type="character" w:styleId="Hyperlink">
    <w:name w:val="Hyperlink"/>
    <w:basedOn w:val="DefaultParagraphFont"/>
    <w:uiPriority w:val="99"/>
    <w:rsid w:val="00717397"/>
    <w:rPr>
      <w:rFonts w:cs="Times New Roman"/>
      <w:color w:val="0066CC"/>
      <w:u w:val="single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717397"/>
    <w:rPr>
      <w:rFonts w:cs="Times New Roman"/>
      <w:b/>
      <w:bCs/>
      <w:sz w:val="16"/>
      <w:szCs w:val="16"/>
      <w:shd w:val="clear" w:color="auto" w:fill="FFFFFF"/>
      <w:lang w:bidi="ar-SA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717397"/>
    <w:rPr>
      <w:rFonts w:ascii="David" w:hAnsi="David" w:cs="David"/>
      <w:sz w:val="16"/>
      <w:szCs w:val="16"/>
      <w:shd w:val="clear" w:color="auto" w:fill="FFFFFF"/>
      <w:lang w:val="en-US" w:eastAsia="en-US" w:bidi="he-IL"/>
    </w:rPr>
  </w:style>
  <w:style w:type="paragraph" w:customStyle="1" w:styleId="30">
    <w:name w:val="Основной текст (3)"/>
    <w:basedOn w:val="Normal"/>
    <w:link w:val="3"/>
    <w:uiPriority w:val="99"/>
    <w:rsid w:val="00717397"/>
    <w:pPr>
      <w:widowControl w:val="0"/>
      <w:shd w:val="clear" w:color="auto" w:fill="FFFFFF"/>
      <w:spacing w:line="187" w:lineRule="exact"/>
      <w:jc w:val="center"/>
    </w:pPr>
    <w:rPr>
      <w:rFonts w:eastAsia="Calibri"/>
      <w:b/>
      <w:bCs/>
      <w:noProof/>
      <w:sz w:val="16"/>
      <w:szCs w:val="16"/>
      <w:shd w:val="clear" w:color="auto" w:fill="FFFFFF"/>
    </w:rPr>
  </w:style>
  <w:style w:type="paragraph" w:customStyle="1" w:styleId="40">
    <w:name w:val="Основной текст (4)"/>
    <w:basedOn w:val="Normal"/>
    <w:link w:val="4"/>
    <w:uiPriority w:val="99"/>
    <w:rsid w:val="00717397"/>
    <w:pPr>
      <w:widowControl w:val="0"/>
      <w:shd w:val="clear" w:color="auto" w:fill="FFFFFF"/>
      <w:spacing w:line="187" w:lineRule="exact"/>
      <w:jc w:val="center"/>
    </w:pPr>
    <w:rPr>
      <w:rFonts w:ascii="David" w:eastAsia="Calibri" w:hAnsi="David" w:cs="David"/>
      <w:sz w:val="16"/>
      <w:szCs w:val="16"/>
      <w:shd w:val="clear" w:color="auto" w:fill="FFFFFF"/>
      <w:lang w:val="en-US" w:eastAsia="en-US" w:bidi="he-IL"/>
    </w:rPr>
  </w:style>
  <w:style w:type="paragraph" w:styleId="NormalWeb">
    <w:name w:val="Normal (Web)"/>
    <w:basedOn w:val="Normal"/>
    <w:uiPriority w:val="99"/>
    <w:rsid w:val="00717397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034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1</Pages>
  <Words>360</Words>
  <Characters>2054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Sovet</dc:creator>
  <cp:keywords/>
  <dc:description/>
  <cp:lastModifiedBy>user</cp:lastModifiedBy>
  <cp:revision>4</cp:revision>
  <cp:lastPrinted>2022-07-20T10:35:00Z</cp:lastPrinted>
  <dcterms:created xsi:type="dcterms:W3CDTF">2022-05-11T06:42:00Z</dcterms:created>
  <dcterms:modified xsi:type="dcterms:W3CDTF">2022-07-20T10:36:00Z</dcterms:modified>
</cp:coreProperties>
</file>