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7" w:type="dxa"/>
        <w:jc w:val="center"/>
        <w:tblInd w:w="-498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565"/>
        <w:gridCol w:w="1465"/>
        <w:gridCol w:w="4627"/>
      </w:tblGrid>
      <w:tr w:rsidR="0096498F" w:rsidRPr="00B658AB" w:rsidTr="00EE6412">
        <w:trPr>
          <w:jc w:val="center"/>
        </w:trPr>
        <w:tc>
          <w:tcPr>
            <w:tcW w:w="4565" w:type="dxa"/>
          </w:tcPr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658AB">
              <w:rPr>
                <w:rFonts w:ascii="ATimes" w:hAnsi="ATimes"/>
                <w:b/>
              </w:rPr>
              <w:t></w:t>
            </w:r>
          </w:p>
          <w:p w:rsidR="0096498F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sym w:font="ATimes" w:char="F046"/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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96498F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96498F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</w:p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</w:t>
            </w:r>
            <w:r>
              <w:rPr>
                <w:rFonts w:ascii="ATimes" w:hAnsi="ATimes"/>
                <w:b/>
                <w:sz w:val="28"/>
                <w:szCs w:val="28"/>
              </w:rPr>
              <w:t></w:t>
            </w:r>
            <w:r>
              <w:rPr>
                <w:rFonts w:ascii="ATimes" w:hAnsi="ATimes"/>
                <w:b/>
                <w:sz w:val="28"/>
                <w:szCs w:val="28"/>
              </w:rPr>
              <w:t>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t></w:t>
            </w:r>
            <w:r>
              <w:rPr>
                <w:rFonts w:ascii="ATimes" w:hAnsi="ATimes"/>
                <w:b/>
                <w:sz w:val="28"/>
                <w:szCs w:val="28"/>
              </w:rPr>
              <w:t></w:t>
            </w:r>
            <w:r>
              <w:rPr>
                <w:rFonts w:ascii="ATimes" w:hAnsi="ATimes"/>
                <w:b/>
                <w:sz w:val="28"/>
                <w:szCs w:val="28"/>
              </w:rPr>
              <w:sym w:font="ATimes" w:char="F041"/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</w:t>
            </w:r>
          </w:p>
        </w:tc>
        <w:tc>
          <w:tcPr>
            <w:tcW w:w="1465" w:type="dxa"/>
          </w:tcPr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EB230D">
              <w:rPr>
                <w:rFonts w:ascii="ATimes" w:hAnsi="ATimes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7" o:title=""/>
                </v:shape>
              </w:pict>
            </w:r>
          </w:p>
        </w:tc>
        <w:tc>
          <w:tcPr>
            <w:tcW w:w="4627" w:type="dxa"/>
          </w:tcPr>
          <w:p w:rsidR="0096498F" w:rsidRDefault="0096498F" w:rsidP="00EE6412">
            <w:pPr>
              <w:spacing w:after="0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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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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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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</w:t>
            </w:r>
            <w:r w:rsidRPr="00B658AB">
              <w:rPr>
                <w:rFonts w:ascii="ATimes" w:hAnsi="ATimes"/>
                <w:b/>
                <w:sz w:val="28"/>
                <w:szCs w:val="28"/>
              </w:rPr>
              <w:t></w:t>
            </w:r>
          </w:p>
          <w:p w:rsidR="0096498F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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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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</w:rPr>
            </w:pPr>
            <w:r w:rsidRPr="00B658AB">
              <w:rPr>
                <w:rFonts w:ascii="ATimes" w:hAnsi="ATimes"/>
                <w:b/>
              </w:rPr>
              <w:t>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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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</w:t>
            </w:r>
            <w:r w:rsidRPr="00B658AB">
              <w:rPr>
                <w:rFonts w:ascii="ATimes" w:hAnsi="ATimes"/>
                <w:b/>
              </w:rPr>
              <w:t></w:t>
            </w:r>
          </w:p>
          <w:p w:rsidR="0096498F" w:rsidRPr="009A1A44" w:rsidRDefault="0096498F" w:rsidP="009A1A44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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</w:t>
            </w:r>
            <w:r w:rsidRPr="00B658AB">
              <w:rPr>
                <w:rFonts w:ascii="ATimes" w:hAnsi="ATimes"/>
                <w:b/>
              </w:rPr>
              <w:t>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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</w:t>
            </w:r>
            <w:r w:rsidRPr="00B658AB">
              <w:rPr>
                <w:rFonts w:ascii="ATimes" w:hAnsi="ATimes"/>
                <w:b/>
              </w:rPr>
              <w:t></w:t>
            </w:r>
            <w:r w:rsidRPr="00B658AB">
              <w:rPr>
                <w:rFonts w:ascii="ATimes" w:hAnsi="ATimes"/>
                <w:b/>
              </w:rPr>
              <w:t>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</w:t>
            </w:r>
            <w:r w:rsidRPr="00B658AB">
              <w:rPr>
                <w:rFonts w:ascii="ATimes" w:hAnsi="ATimes"/>
                <w:b/>
              </w:rPr>
              <w:t>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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</w:t>
            </w:r>
            <w:r w:rsidRPr="00B658AB">
              <w:rPr>
                <w:rFonts w:ascii="ATimes" w:hAnsi="ATimes"/>
                <w:b/>
              </w:rPr>
              <w:t></w:t>
            </w:r>
            <w:r w:rsidRPr="00B658AB">
              <w:rPr>
                <w:rFonts w:ascii="ATimes" w:hAnsi="ATimes"/>
                <w:b/>
              </w:rPr>
              <w:t></w:t>
            </w:r>
            <w:r w:rsidRPr="00B658AB">
              <w:rPr>
                <w:rFonts w:ascii="ATimes" w:hAnsi="ATimes"/>
                <w:b/>
              </w:rPr>
              <w:t></w:t>
            </w:r>
            <w:r w:rsidRPr="00B658AB">
              <w:rPr>
                <w:rFonts w:ascii="ATimes" w:hAnsi="ATimes"/>
                <w:b/>
              </w:rPr>
              <w:t></w:t>
            </w:r>
          </w:p>
        </w:tc>
      </w:tr>
    </w:tbl>
    <w:p w:rsidR="0096498F" w:rsidRPr="003E5993" w:rsidRDefault="0096498F" w:rsidP="00EE6412">
      <w:pPr>
        <w:spacing w:after="0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96498F" w:rsidRPr="003E5993" w:rsidTr="00616DB6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96498F" w:rsidRPr="003E5993" w:rsidRDefault="0096498F" w:rsidP="00EE6412">
            <w:pPr>
              <w:spacing w:after="0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96498F" w:rsidRPr="003E5993" w:rsidRDefault="0096498F" w:rsidP="00EE6412">
      <w:pPr>
        <w:spacing w:after="0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926" w:type="dxa"/>
        <w:tblInd w:w="-6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680"/>
        <w:gridCol w:w="1440"/>
        <w:gridCol w:w="4806"/>
      </w:tblGrid>
      <w:tr w:rsidR="0096498F" w:rsidRPr="003E5993" w:rsidTr="00EE6412">
        <w:tc>
          <w:tcPr>
            <w:tcW w:w="4680" w:type="dxa"/>
          </w:tcPr>
          <w:p w:rsidR="0096498F" w:rsidRPr="00B658AB" w:rsidRDefault="0096498F" w:rsidP="00EE6412">
            <w:pPr>
              <w:spacing w:after="0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 w:rsidRPr="00C70D41">
              <w:rPr>
                <w:b/>
                <w:sz w:val="36"/>
                <w:szCs w:val="36"/>
              </w:rPr>
              <w:t>БОЙОРОК</w:t>
            </w:r>
          </w:p>
        </w:tc>
        <w:tc>
          <w:tcPr>
            <w:tcW w:w="1440" w:type="dxa"/>
          </w:tcPr>
          <w:p w:rsidR="0096498F" w:rsidRPr="00E11250" w:rsidRDefault="0096498F" w:rsidP="00EE6412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806" w:type="dxa"/>
          </w:tcPr>
          <w:p w:rsidR="0096498F" w:rsidRPr="00EE6412" w:rsidRDefault="0096498F" w:rsidP="00EE6412">
            <w:pPr>
              <w:pStyle w:val="Heading5"/>
              <w:rPr>
                <w:shadow w:val="0"/>
                <w:spacing w:val="0"/>
                <w:sz w:val="36"/>
                <w:szCs w:val="36"/>
              </w:rPr>
            </w:pPr>
            <w:r>
              <w:rPr>
                <w:shadow w:val="0"/>
                <w:spacing w:val="0"/>
                <w:sz w:val="36"/>
                <w:szCs w:val="36"/>
              </w:rPr>
              <w:t>РАСПОРЯЖЕНИЕ</w:t>
            </w:r>
          </w:p>
        </w:tc>
      </w:tr>
      <w:tr w:rsidR="0096498F" w:rsidRPr="003E5993" w:rsidTr="00EE6412">
        <w:tc>
          <w:tcPr>
            <w:tcW w:w="4680" w:type="dxa"/>
          </w:tcPr>
          <w:p w:rsidR="0096498F" w:rsidRPr="00A57B51" w:rsidRDefault="0096498F" w:rsidP="00EE641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7B51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A57B5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июня</w:t>
            </w:r>
            <w:r w:rsidRPr="00A57B51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57B51">
              <w:rPr>
                <w:rFonts w:ascii="Times New Roman" w:hAnsi="Times New Roman"/>
                <w:sz w:val="28"/>
                <w:szCs w:val="28"/>
              </w:rPr>
              <w:t xml:space="preserve"> й.</w:t>
            </w:r>
          </w:p>
        </w:tc>
        <w:tc>
          <w:tcPr>
            <w:tcW w:w="1440" w:type="dxa"/>
          </w:tcPr>
          <w:p w:rsidR="0096498F" w:rsidRPr="00A57B51" w:rsidRDefault="0096498F" w:rsidP="00EE641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7B51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806" w:type="dxa"/>
          </w:tcPr>
          <w:p w:rsidR="0096498F" w:rsidRPr="00A57B51" w:rsidRDefault="0096498F" w:rsidP="00EE641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7B51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01</w:t>
            </w:r>
            <w:r w:rsidRPr="00A57B5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июня</w:t>
            </w:r>
            <w:r w:rsidRPr="00A57B51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A57B51">
                <w:rPr>
                  <w:rFonts w:ascii="Times New Roman" w:hAnsi="Times New Roman"/>
                  <w:sz w:val="28"/>
                  <w:szCs w:val="28"/>
                </w:rPr>
                <w:t>202</w:t>
              </w:r>
              <w:r>
                <w:rPr>
                  <w:rFonts w:ascii="Times New Roman" w:hAnsi="Times New Roman"/>
                  <w:sz w:val="28"/>
                  <w:szCs w:val="28"/>
                </w:rPr>
                <w:t>3</w:t>
              </w:r>
              <w:r w:rsidRPr="00A57B51">
                <w:rPr>
                  <w:rFonts w:ascii="Times New Roman" w:hAnsi="Times New Roman"/>
                  <w:sz w:val="28"/>
                  <w:szCs w:val="28"/>
                </w:rPr>
                <w:t xml:space="preserve"> г</w:t>
              </w:r>
            </w:smartTag>
            <w:r w:rsidRPr="00A57B5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6498F" w:rsidRDefault="0096498F" w:rsidP="00C2695F">
      <w:pPr>
        <w:tabs>
          <w:tab w:val="left" w:pos="8460"/>
        </w:tabs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96498F" w:rsidRPr="00075F34" w:rsidRDefault="0096498F" w:rsidP="005C4D42">
      <w:pPr>
        <w:jc w:val="center"/>
        <w:rPr>
          <w:rFonts w:ascii="Times New Roman" w:hAnsi="Times New Roman"/>
          <w:b/>
          <w:sz w:val="28"/>
          <w:szCs w:val="28"/>
        </w:rPr>
      </w:pPr>
      <w:r w:rsidRPr="00075F34">
        <w:rPr>
          <w:rFonts w:ascii="Times New Roman" w:hAnsi="Times New Roman"/>
          <w:b/>
          <w:sz w:val="28"/>
          <w:szCs w:val="28"/>
        </w:rPr>
        <w:t>О назначении лица ответственного за размещение информации в государственной информационной системе жилищно-коммунального хозяйства (ГИС ЖКХ)</w:t>
      </w: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 xml:space="preserve">     В соответствии с Федеральным законом от 21.07.2014 года №209-ФЗ «О государственной информационной системе жилищно-коммунального хозяйства», руководствуясь Федеральным законом от 06.10.2003 года №131-ФЗ «Об общих принципах организации местного самоуправления в Российской Федерации», Уставом сельского поселения </w:t>
      </w:r>
      <w:r>
        <w:rPr>
          <w:rFonts w:ascii="Times New Roman" w:hAnsi="Times New Roman"/>
          <w:sz w:val="28"/>
          <w:szCs w:val="28"/>
        </w:rPr>
        <w:t>Табынский</w:t>
      </w:r>
      <w:r w:rsidRPr="00075F34">
        <w:rPr>
          <w:rFonts w:ascii="Times New Roman" w:hAnsi="Times New Roman"/>
          <w:sz w:val="28"/>
          <w:szCs w:val="28"/>
        </w:rPr>
        <w:t xml:space="preserve"> сельсовет, в целях обеспечения размещения информации в государственной информационной системе жилищно-коммунального хозяйства (ГИС ЖКХ): </w:t>
      </w: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 xml:space="preserve">1. Назначить ответственным за своевременное и достоверное предоставление и размещение информации в государственной информационной системе жилищно-коммунального хозяйства (далее – ГИС ЖКХ)  </w:t>
      </w:r>
      <w:r>
        <w:rPr>
          <w:rFonts w:ascii="Times New Roman" w:hAnsi="Times New Roman"/>
          <w:sz w:val="28"/>
          <w:szCs w:val="28"/>
        </w:rPr>
        <w:t>инженера</w:t>
      </w:r>
      <w:r w:rsidRPr="00075F34">
        <w:rPr>
          <w:rFonts w:ascii="Times New Roman" w:hAnsi="Times New Roman"/>
          <w:sz w:val="28"/>
          <w:szCs w:val="28"/>
        </w:rPr>
        <w:t xml:space="preserve"> АСП </w:t>
      </w:r>
      <w:r>
        <w:rPr>
          <w:rFonts w:ascii="Times New Roman" w:hAnsi="Times New Roman"/>
          <w:sz w:val="28"/>
          <w:szCs w:val="28"/>
        </w:rPr>
        <w:t>Воробьеву Ларису Раильевну</w:t>
      </w:r>
      <w:r w:rsidRPr="00075F34">
        <w:rPr>
          <w:rFonts w:ascii="Times New Roman" w:hAnsi="Times New Roman"/>
          <w:sz w:val="28"/>
          <w:szCs w:val="28"/>
        </w:rPr>
        <w:t>.</w:t>
      </w: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 xml:space="preserve">2. Настоящее распоряжение подлежит размещению на официальном сайте 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075F34">
        <w:rPr>
          <w:rFonts w:ascii="Times New Roman" w:hAnsi="Times New Roman"/>
          <w:sz w:val="28"/>
          <w:szCs w:val="28"/>
        </w:rPr>
        <w:t xml:space="preserve"> сельсовет в сети Интернет и вступает в силу со дня его официального обнародования.</w:t>
      </w: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>3. Контроль за исполнением настоящего распоряжения оставляю за собой.</w:t>
      </w:r>
    </w:p>
    <w:p w:rsidR="0096498F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>  </w:t>
      </w:r>
    </w:p>
    <w:p w:rsidR="0096498F" w:rsidRDefault="0096498F" w:rsidP="005C4D42">
      <w:pPr>
        <w:jc w:val="both"/>
        <w:rPr>
          <w:rFonts w:ascii="Times New Roman" w:hAnsi="Times New Roman"/>
          <w:sz w:val="28"/>
          <w:szCs w:val="28"/>
        </w:rPr>
      </w:pP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  <w:r w:rsidRPr="00075F34"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Ф.Ф. Гумеров</w:t>
      </w:r>
      <w:r w:rsidRPr="00075F34">
        <w:rPr>
          <w:rFonts w:ascii="Times New Roman" w:hAnsi="Times New Roman"/>
          <w:sz w:val="28"/>
          <w:szCs w:val="28"/>
        </w:rPr>
        <w:t xml:space="preserve"> </w:t>
      </w: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</w:p>
    <w:p w:rsidR="0096498F" w:rsidRPr="00075F34" w:rsidRDefault="0096498F" w:rsidP="005C4D42">
      <w:pPr>
        <w:jc w:val="both"/>
        <w:rPr>
          <w:rFonts w:ascii="Times New Roman" w:hAnsi="Times New Roman"/>
          <w:sz w:val="28"/>
          <w:szCs w:val="28"/>
        </w:rPr>
      </w:pPr>
    </w:p>
    <w:p w:rsidR="0096498F" w:rsidRPr="00966F3D" w:rsidRDefault="0096498F" w:rsidP="005C4D42">
      <w:pPr>
        <w:pStyle w:val="ConsPlusNormal"/>
        <w:widowControl/>
        <w:ind w:firstLine="540"/>
        <w:jc w:val="center"/>
      </w:pPr>
    </w:p>
    <w:sectPr w:rsidR="0096498F" w:rsidRPr="00966F3D" w:rsidSect="00C2695F">
      <w:footerReference w:type="even" r:id="rId8"/>
      <w:footerReference w:type="default" r:id="rId9"/>
      <w:pgSz w:w="11906" w:h="16838"/>
      <w:pgMar w:top="360" w:right="924" w:bottom="24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98F" w:rsidRDefault="0096498F">
      <w:r>
        <w:separator/>
      </w:r>
    </w:p>
  </w:endnote>
  <w:endnote w:type="continuationSeparator" w:id="0">
    <w:p w:rsidR="0096498F" w:rsidRDefault="0096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Times">
    <w:altName w:val="Symbol"/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98F" w:rsidRDefault="0096498F" w:rsidP="003A155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6498F" w:rsidRDefault="0096498F" w:rsidP="00A63F4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98F" w:rsidRDefault="0096498F" w:rsidP="003A155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6498F" w:rsidRDefault="0096498F" w:rsidP="00A63F4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98F" w:rsidRDefault="0096498F">
      <w:r>
        <w:separator/>
      </w:r>
    </w:p>
  </w:footnote>
  <w:footnote w:type="continuationSeparator" w:id="0">
    <w:p w:rsidR="0096498F" w:rsidRDefault="0096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B6C1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7641A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936CE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4806B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8CE09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7C4C8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DECE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294C4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9C223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CFAC1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CFC353B"/>
    <w:multiLevelType w:val="hybridMultilevel"/>
    <w:tmpl w:val="289E8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2BB"/>
    <w:rsid w:val="000109DF"/>
    <w:rsid w:val="00015F8B"/>
    <w:rsid w:val="00027D22"/>
    <w:rsid w:val="0003197C"/>
    <w:rsid w:val="00075F34"/>
    <w:rsid w:val="00096A26"/>
    <w:rsid w:val="000C6071"/>
    <w:rsid w:val="000E114E"/>
    <w:rsid w:val="00187BBE"/>
    <w:rsid w:val="00194608"/>
    <w:rsid w:val="001B5A9F"/>
    <w:rsid w:val="001C0161"/>
    <w:rsid w:val="001D4052"/>
    <w:rsid w:val="00200431"/>
    <w:rsid w:val="00213589"/>
    <w:rsid w:val="00221E2D"/>
    <w:rsid w:val="002459E8"/>
    <w:rsid w:val="002648A6"/>
    <w:rsid w:val="00270833"/>
    <w:rsid w:val="0027388D"/>
    <w:rsid w:val="002A395C"/>
    <w:rsid w:val="00301C33"/>
    <w:rsid w:val="003111BA"/>
    <w:rsid w:val="00376BE1"/>
    <w:rsid w:val="00386B37"/>
    <w:rsid w:val="003A155C"/>
    <w:rsid w:val="003B23CC"/>
    <w:rsid w:val="003B4DAA"/>
    <w:rsid w:val="003C3853"/>
    <w:rsid w:val="003E5993"/>
    <w:rsid w:val="00401326"/>
    <w:rsid w:val="004032FD"/>
    <w:rsid w:val="00410779"/>
    <w:rsid w:val="00410AC2"/>
    <w:rsid w:val="00450F9F"/>
    <w:rsid w:val="00462A5C"/>
    <w:rsid w:val="00476ABA"/>
    <w:rsid w:val="004A0E83"/>
    <w:rsid w:val="004A4F45"/>
    <w:rsid w:val="004B60E7"/>
    <w:rsid w:val="004C25C2"/>
    <w:rsid w:val="005137D6"/>
    <w:rsid w:val="00520876"/>
    <w:rsid w:val="005223F9"/>
    <w:rsid w:val="00530B83"/>
    <w:rsid w:val="00530FEE"/>
    <w:rsid w:val="005C4D42"/>
    <w:rsid w:val="005E538C"/>
    <w:rsid w:val="00604474"/>
    <w:rsid w:val="0061249A"/>
    <w:rsid w:val="00616DB6"/>
    <w:rsid w:val="0067398C"/>
    <w:rsid w:val="0069451A"/>
    <w:rsid w:val="006A36AF"/>
    <w:rsid w:val="006B7845"/>
    <w:rsid w:val="006F7948"/>
    <w:rsid w:val="00723987"/>
    <w:rsid w:val="00765EE7"/>
    <w:rsid w:val="007745C1"/>
    <w:rsid w:val="007D2942"/>
    <w:rsid w:val="007D2F35"/>
    <w:rsid w:val="00815A10"/>
    <w:rsid w:val="00830710"/>
    <w:rsid w:val="00876EF6"/>
    <w:rsid w:val="008A092C"/>
    <w:rsid w:val="008F1F4C"/>
    <w:rsid w:val="009011F4"/>
    <w:rsid w:val="009047C9"/>
    <w:rsid w:val="00931B7B"/>
    <w:rsid w:val="0094221E"/>
    <w:rsid w:val="00945EE9"/>
    <w:rsid w:val="00946AD6"/>
    <w:rsid w:val="0096087E"/>
    <w:rsid w:val="0096498F"/>
    <w:rsid w:val="00965B95"/>
    <w:rsid w:val="00966F3D"/>
    <w:rsid w:val="009812E1"/>
    <w:rsid w:val="009A1A44"/>
    <w:rsid w:val="009D2FA9"/>
    <w:rsid w:val="009D7632"/>
    <w:rsid w:val="009E5C39"/>
    <w:rsid w:val="00A221BD"/>
    <w:rsid w:val="00A30CE6"/>
    <w:rsid w:val="00A57B51"/>
    <w:rsid w:val="00A63F4F"/>
    <w:rsid w:val="00A82C17"/>
    <w:rsid w:val="00AB4628"/>
    <w:rsid w:val="00AB75F3"/>
    <w:rsid w:val="00AC5623"/>
    <w:rsid w:val="00B15084"/>
    <w:rsid w:val="00B27F9B"/>
    <w:rsid w:val="00B503B3"/>
    <w:rsid w:val="00B5605F"/>
    <w:rsid w:val="00B658AB"/>
    <w:rsid w:val="00BB201A"/>
    <w:rsid w:val="00BC050B"/>
    <w:rsid w:val="00C1782A"/>
    <w:rsid w:val="00C218E2"/>
    <w:rsid w:val="00C2695F"/>
    <w:rsid w:val="00C332BB"/>
    <w:rsid w:val="00C47CCF"/>
    <w:rsid w:val="00C61A1A"/>
    <w:rsid w:val="00C61DBA"/>
    <w:rsid w:val="00C61ECC"/>
    <w:rsid w:val="00C70D41"/>
    <w:rsid w:val="00C77A2F"/>
    <w:rsid w:val="00C86AE3"/>
    <w:rsid w:val="00CA5125"/>
    <w:rsid w:val="00CA53CC"/>
    <w:rsid w:val="00CB74D5"/>
    <w:rsid w:val="00CC44C5"/>
    <w:rsid w:val="00CD6CD2"/>
    <w:rsid w:val="00D01E36"/>
    <w:rsid w:val="00D87741"/>
    <w:rsid w:val="00D97CE0"/>
    <w:rsid w:val="00DA24A3"/>
    <w:rsid w:val="00DC6F23"/>
    <w:rsid w:val="00E01895"/>
    <w:rsid w:val="00E11250"/>
    <w:rsid w:val="00E13CCE"/>
    <w:rsid w:val="00E2617D"/>
    <w:rsid w:val="00E31BEB"/>
    <w:rsid w:val="00E40BCB"/>
    <w:rsid w:val="00E923B3"/>
    <w:rsid w:val="00EB230D"/>
    <w:rsid w:val="00EE6412"/>
    <w:rsid w:val="00EF7297"/>
    <w:rsid w:val="00F0217D"/>
    <w:rsid w:val="00F42706"/>
    <w:rsid w:val="00F47CBA"/>
    <w:rsid w:val="00F50503"/>
    <w:rsid w:val="00F96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7D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EE6412"/>
    <w:pPr>
      <w:keepNext/>
      <w:spacing w:after="0" w:line="240" w:lineRule="auto"/>
      <w:jc w:val="center"/>
      <w:outlineLvl w:val="4"/>
    </w:pPr>
    <w:rPr>
      <w:rFonts w:ascii="Times New Roman" w:hAnsi="Times New Roman"/>
      <w:b/>
      <w:shadow/>
      <w:spacing w:val="60"/>
      <w:sz w:val="4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459E8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33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32B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6945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69451A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69451A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2A395C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rsid w:val="009011F4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6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76AB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A63F4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76ABA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A63F4F"/>
    <w:rPr>
      <w:rFonts w:cs="Times New Roman"/>
    </w:rPr>
  </w:style>
  <w:style w:type="paragraph" w:customStyle="1" w:styleId="ConsPlusNormal">
    <w:name w:val="ConsPlusNormal"/>
    <w:uiPriority w:val="99"/>
    <w:rsid w:val="005223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locked/>
    <w:rsid w:val="00A57B5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29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221</Words>
  <Characters>1266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со статьями 219 и 219</dc:title>
  <dc:subject/>
  <dc:creator>Рамзия</dc:creator>
  <cp:keywords/>
  <dc:description/>
  <cp:lastModifiedBy>user</cp:lastModifiedBy>
  <cp:revision>2</cp:revision>
  <cp:lastPrinted>2021-04-20T11:06:00Z</cp:lastPrinted>
  <dcterms:created xsi:type="dcterms:W3CDTF">2023-06-06T11:03:00Z</dcterms:created>
  <dcterms:modified xsi:type="dcterms:W3CDTF">2023-06-06T11:03:00Z</dcterms:modified>
</cp:coreProperties>
</file>