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536"/>
      </w:tblGrid>
      <w:tr w:rsidR="00F827E2" w:rsidTr="009E03C9">
        <w:trPr>
          <w:cantSplit/>
          <w:trHeight w:val="1141"/>
        </w:trPr>
        <w:tc>
          <w:tcPr>
            <w:tcW w:w="4360" w:type="dxa"/>
          </w:tcPr>
          <w:p w:rsidR="00F827E2" w:rsidRDefault="00F827E2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>
              <w:rPr>
                <w:b w:val="0"/>
                <w:sz w:val="18"/>
                <w:szCs w:val="18"/>
                <w:lang w:val="ru-RU"/>
              </w:rPr>
              <w:t>К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F827E2" w:rsidRDefault="00F827E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F827E2" w:rsidRDefault="00F827E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827E2" w:rsidRDefault="00F827E2">
            <w:pPr>
              <w:spacing w:before="120"/>
              <w:ind w:left="-107"/>
              <w:rPr>
                <w:b/>
                <w:bCs/>
              </w:rPr>
            </w:pPr>
            <w:r w:rsidRPr="00086275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5" o:title=""/>
                </v:shape>
              </w:pict>
            </w:r>
          </w:p>
        </w:tc>
        <w:tc>
          <w:tcPr>
            <w:tcW w:w="4536" w:type="dxa"/>
          </w:tcPr>
          <w:p w:rsidR="00F827E2" w:rsidRPr="001E59A9" w:rsidRDefault="00F827E2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F827E2" w:rsidRDefault="00F827E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F827E2" w:rsidRDefault="00F827E2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F827E2" w:rsidTr="009E03C9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F827E2" w:rsidRDefault="00F827E2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F827E2" w:rsidRDefault="00F827E2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F827E2" w:rsidRDefault="00F827E2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F827E2" w:rsidRDefault="00F827E2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F827E2" w:rsidRDefault="00F827E2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«16» декабрь  2021 й</w:t>
      </w:r>
      <w:bookmarkStart w:id="0" w:name="_GoBack"/>
      <w:bookmarkEnd w:id="0"/>
      <w:r>
        <w:rPr>
          <w:sz w:val="28"/>
          <w:szCs w:val="28"/>
        </w:rPr>
        <w:t xml:space="preserve">.                              №76                    «16»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</w:p>
    <w:p w:rsidR="00F827E2" w:rsidRDefault="00F827E2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F827E2" w:rsidRDefault="00F827E2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F827E2" w:rsidRPr="00C96758" w:rsidRDefault="00F827E2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мерах по охране лесов от пожаров на территории сельского поселения Табынский сельсовет муниципального района Гафурийский район Республики Башкортостан в 2022 году</w:t>
      </w:r>
    </w:p>
    <w:p w:rsidR="00F827E2" w:rsidRPr="00C96758" w:rsidRDefault="00F827E2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F827E2" w:rsidRPr="00255F78" w:rsidRDefault="00F827E2" w:rsidP="006E7DD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21 декабря 1994 года №69-ФЗ «О пожарной безопасности», постановлением правительства Российской Федерации от 30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№417 «Правилах пожарной безопасности в лесах», Федеральным законом Российской Федерации от 6 октября 2003 года №131-ФЗ «Об общих принципах организации местного самоуправления в Российской Федерации», Администрация сельского поселения Табынский сельсовет </w:t>
      </w:r>
      <w:r w:rsidRPr="00255F78">
        <w:rPr>
          <w:color w:val="000000"/>
          <w:sz w:val="28"/>
          <w:szCs w:val="28"/>
        </w:rPr>
        <w:t>ПОСТАНОВЛЯЕТ:</w:t>
      </w:r>
    </w:p>
    <w:p w:rsidR="00F827E2" w:rsidRPr="0077460B" w:rsidRDefault="00F827E2" w:rsidP="006E7DDD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</w:p>
    <w:p w:rsidR="00F827E2" w:rsidRDefault="00F827E2" w:rsidP="008564D0">
      <w:pPr>
        <w:numPr>
          <w:ilvl w:val="0"/>
          <w:numId w:val="9"/>
        </w:numPr>
        <w:tabs>
          <w:tab w:val="num" w:pos="0"/>
          <w:tab w:val="left" w:pos="72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Для оперативного руководства в организации борьбы с лесными пожарами создать комиссию при администрации сельского поселения Табынский сельсовет.</w:t>
      </w:r>
    </w:p>
    <w:p w:rsidR="00F827E2" w:rsidRDefault="00F827E2" w:rsidP="008564D0">
      <w:pPr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Утвердить: состав комиссии по охране лесов от пожаров на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(приложение №1);</w:t>
      </w:r>
    </w:p>
    <w:p w:rsidR="00F827E2" w:rsidRDefault="00F827E2" w:rsidP="008564D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 по профилактике лесных пожаров, противопожарному обустройству лесов на землях лесного фонда и землях иных категорий на 2022 год (приложение №2);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Выполнить комплекс мероприятий в период со дня схода снежного покрова до установления устойчивой дождливой осенней погоды или образования снежного покрова в лесах: 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координацию действий населения и организаций при проведении мероприятий по борьбе с лесными пожарами;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надлежащее состояние источников противопожарного водоснабжения;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провести противопожарное обустройство населенных пунктов и объектов экономики, расположенных в лесном фонде и на прилегающих территориях;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работу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провести уточнение и корректировку планов эвакуации населения из населенных пунктов, расположенных в лесных массивах или примыкающих к ним, предусмотрев выделение необходимого количества автотранспорта и оборудование пунктов временного размещения эвакуированного населения;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организовать устройство противопожарных барьеров, разрывов и минерализованных полос, уход за противопожарными барьерами, разрывами и минерализованными полосами.       </w:t>
      </w:r>
    </w:p>
    <w:p w:rsidR="00F827E2" w:rsidRDefault="00F827E2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Рекомендовать руководителям сельскохозяйственных предприятий и организаций, фермерских хозяйств запретить сжигание стерни, сухой травы в пожароопасный период в местах и на участках, непосредственно примыкающих к лесным массивам, лесополосам, без создания противопожарной опашки шириной от 3 до </w:t>
      </w:r>
      <w:smartTag w:uri="urn:schemas-microsoft-com:office:smarttags" w:element="metricconverter">
        <w:smartTagPr>
          <w:attr w:name="ProductID" w:val="5 метров"/>
        </w:smartTagPr>
        <w:r>
          <w:rPr>
            <w:sz w:val="28"/>
            <w:szCs w:val="28"/>
          </w:rPr>
          <w:t>5 метров</w:t>
        </w:r>
      </w:smartTag>
      <w:r>
        <w:rPr>
          <w:sz w:val="28"/>
          <w:szCs w:val="28"/>
        </w:rPr>
        <w:t xml:space="preserve"> ли минерализованной полосы шириной не менее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>.</w:t>
      </w:r>
    </w:p>
    <w:p w:rsidR="00F827E2" w:rsidRDefault="00F827E2" w:rsidP="005F311A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 </w:t>
      </w:r>
      <w:r w:rsidRPr="00CE182B">
        <w:rPr>
          <w:sz w:val="28"/>
          <w:szCs w:val="28"/>
        </w:rPr>
        <w:t>Настоящее Постановление обнародовать на информационном стенде  и  разместить  на официальном сайте сельского поселения Табынский сельсовет;</w:t>
      </w:r>
    </w:p>
    <w:p w:rsidR="00F827E2" w:rsidRDefault="00F827E2" w:rsidP="005F311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06F48">
        <w:rPr>
          <w:sz w:val="28"/>
          <w:szCs w:val="28"/>
        </w:rPr>
        <w:t>. Контроль за исполнением настоящего постановления оставляю</w:t>
      </w:r>
      <w:r>
        <w:rPr>
          <w:sz w:val="28"/>
          <w:szCs w:val="28"/>
        </w:rPr>
        <w:t xml:space="preserve"> за собой.</w:t>
      </w:r>
    </w:p>
    <w:p w:rsidR="00F827E2" w:rsidRDefault="00F827E2" w:rsidP="009E03C9">
      <w:pPr>
        <w:ind w:firstLine="709"/>
        <w:jc w:val="both"/>
        <w:rPr>
          <w:sz w:val="28"/>
          <w:szCs w:val="28"/>
        </w:rPr>
      </w:pPr>
    </w:p>
    <w:p w:rsidR="00F827E2" w:rsidRDefault="00F827E2" w:rsidP="009E03C9">
      <w:pPr>
        <w:ind w:firstLine="709"/>
        <w:jc w:val="both"/>
        <w:rPr>
          <w:sz w:val="28"/>
          <w:szCs w:val="28"/>
        </w:rPr>
      </w:pPr>
    </w:p>
    <w:p w:rsidR="00F827E2" w:rsidRDefault="00F827E2" w:rsidP="009E03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Ф.Ф.Гумеров</w:t>
      </w:r>
    </w:p>
    <w:p w:rsidR="00F827E2" w:rsidRDefault="00F827E2" w:rsidP="009E03C9">
      <w:pPr>
        <w:jc w:val="both"/>
        <w:rPr>
          <w:sz w:val="28"/>
          <w:szCs w:val="28"/>
        </w:rPr>
      </w:pPr>
    </w:p>
    <w:p w:rsidR="00F827E2" w:rsidRDefault="00F827E2" w:rsidP="009E03C9">
      <w:pPr>
        <w:jc w:val="both"/>
        <w:rPr>
          <w:sz w:val="28"/>
          <w:szCs w:val="28"/>
        </w:rPr>
      </w:pPr>
    </w:p>
    <w:p w:rsidR="00F827E2" w:rsidRDefault="00F827E2" w:rsidP="009E03C9">
      <w:pPr>
        <w:jc w:val="both"/>
        <w:rPr>
          <w:sz w:val="28"/>
          <w:szCs w:val="28"/>
        </w:rPr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Default="00F827E2" w:rsidP="009E03C9">
      <w:pPr>
        <w:pStyle w:val="Footer"/>
        <w:tabs>
          <w:tab w:val="left" w:pos="708"/>
        </w:tabs>
        <w:jc w:val="both"/>
      </w:pPr>
    </w:p>
    <w:p w:rsidR="00F827E2" w:rsidRPr="005F311A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  <w:rPr>
          <w:sz w:val="24"/>
          <w:szCs w:val="24"/>
        </w:rPr>
      </w:pPr>
      <w:r>
        <w:tab/>
      </w:r>
      <w:r w:rsidRPr="005F311A">
        <w:rPr>
          <w:sz w:val="24"/>
          <w:szCs w:val="24"/>
        </w:rPr>
        <w:t>Приложение №1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Утвержден постановлением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Администрации сельского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поселения Табынский сельсовет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муниципального района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Гафурийский район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Республики Башкортостан</w:t>
      </w:r>
    </w:p>
    <w:p w:rsidR="00F827E2" w:rsidRDefault="00F827E2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 xml:space="preserve">№76 от 16 декабря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</w:t>
      </w:r>
    </w:p>
    <w:p w:rsidR="00F827E2" w:rsidRPr="005F311A" w:rsidRDefault="00F827E2" w:rsidP="005F311A"/>
    <w:p w:rsidR="00F827E2" w:rsidRPr="005F311A" w:rsidRDefault="00F827E2" w:rsidP="005F311A"/>
    <w:p w:rsidR="00F827E2" w:rsidRPr="005F311A" w:rsidRDefault="00F827E2" w:rsidP="005F311A"/>
    <w:p w:rsidR="00F827E2" w:rsidRPr="005F311A" w:rsidRDefault="00F827E2" w:rsidP="005F311A"/>
    <w:p w:rsidR="00F827E2" w:rsidRPr="005F311A" w:rsidRDefault="00F827E2" w:rsidP="005F311A"/>
    <w:p w:rsidR="00F827E2" w:rsidRPr="005F311A" w:rsidRDefault="00F827E2" w:rsidP="005F311A">
      <w:pPr>
        <w:rPr>
          <w:sz w:val="28"/>
          <w:szCs w:val="28"/>
        </w:rPr>
      </w:pPr>
    </w:p>
    <w:p w:rsidR="00F827E2" w:rsidRPr="005F311A" w:rsidRDefault="00F827E2" w:rsidP="005F311A">
      <w:pPr>
        <w:tabs>
          <w:tab w:val="left" w:pos="2340"/>
        </w:tabs>
        <w:jc w:val="center"/>
        <w:rPr>
          <w:sz w:val="28"/>
          <w:szCs w:val="28"/>
        </w:rPr>
      </w:pPr>
      <w:r w:rsidRPr="005F311A">
        <w:rPr>
          <w:sz w:val="28"/>
          <w:szCs w:val="28"/>
        </w:rPr>
        <w:t>Состав комиссии по охране лесов от пожаров на 202</w:t>
      </w:r>
      <w:r>
        <w:rPr>
          <w:sz w:val="28"/>
          <w:szCs w:val="28"/>
        </w:rPr>
        <w:t>2</w:t>
      </w:r>
      <w:r w:rsidRPr="005F311A">
        <w:rPr>
          <w:sz w:val="28"/>
          <w:szCs w:val="28"/>
        </w:rPr>
        <w:t xml:space="preserve"> год</w:t>
      </w:r>
    </w:p>
    <w:p w:rsidR="00F827E2" w:rsidRPr="005F311A" w:rsidRDefault="00F827E2" w:rsidP="005F311A">
      <w:pPr>
        <w:jc w:val="center"/>
        <w:rPr>
          <w:sz w:val="28"/>
          <w:szCs w:val="28"/>
        </w:rPr>
      </w:pPr>
    </w:p>
    <w:p w:rsidR="00F827E2" w:rsidRPr="005F311A" w:rsidRDefault="00F827E2" w:rsidP="005F311A">
      <w:pPr>
        <w:rPr>
          <w:sz w:val="28"/>
          <w:szCs w:val="28"/>
        </w:rPr>
      </w:pPr>
    </w:p>
    <w:p w:rsidR="00F827E2" w:rsidRPr="005F311A" w:rsidRDefault="00F827E2" w:rsidP="005F311A">
      <w:pPr>
        <w:rPr>
          <w:sz w:val="28"/>
          <w:szCs w:val="28"/>
        </w:rPr>
      </w:pPr>
    </w:p>
    <w:p w:rsidR="00F827E2" w:rsidRPr="005F311A" w:rsidRDefault="00F827E2" w:rsidP="005F311A">
      <w:pPr>
        <w:rPr>
          <w:sz w:val="28"/>
          <w:szCs w:val="28"/>
        </w:rPr>
      </w:pP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 w:rsidRPr="005F311A">
        <w:rPr>
          <w:sz w:val="28"/>
          <w:szCs w:val="28"/>
        </w:rPr>
        <w:t>Гумеров Ф.Ф. – глава сельского</w:t>
      </w:r>
      <w:r>
        <w:rPr>
          <w:sz w:val="28"/>
          <w:szCs w:val="28"/>
        </w:rPr>
        <w:t xml:space="preserve"> поселения Табынский сельсовет, председатель комиссии;</w:t>
      </w: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Янмурзин Р.Л. – руководитель ГАУ РБ «Гафурийский лесхоз», заместитель председателя комиссии (по согласованию);</w:t>
      </w: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Рахимгулов Р.Т. – пожарный ДПО АСП Табынский сельсовет;</w:t>
      </w: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Ярмеев Р.Р. – пожарный ДПО АСП Табынский сельсовет;</w:t>
      </w: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Родионов Ю.А. – депутат Совета сельского поселения Табынский сельсовет.</w:t>
      </w:r>
    </w:p>
    <w:p w:rsidR="00F827E2" w:rsidRDefault="00F827E2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Тахтаров М.Г. – депутат Совета сельского поселения Табынский сельсовет.</w:t>
      </w:r>
    </w:p>
    <w:p w:rsidR="00F827E2" w:rsidRDefault="00F827E2" w:rsidP="00736C98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Гумеров Ф.И. - депутат Совета сельского поселения Табынский сельсовет.</w:t>
      </w:r>
    </w:p>
    <w:p w:rsidR="00F827E2" w:rsidRDefault="00F827E2" w:rsidP="00736C98">
      <w:pPr>
        <w:ind w:left="360"/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Default="00F827E2" w:rsidP="008564D0">
      <w:pPr>
        <w:rPr>
          <w:sz w:val="28"/>
          <w:szCs w:val="28"/>
        </w:rPr>
      </w:pPr>
    </w:p>
    <w:p w:rsidR="00F827E2" w:rsidRDefault="00F827E2" w:rsidP="008564D0">
      <w:pPr>
        <w:tabs>
          <w:tab w:val="left" w:pos="1050"/>
          <w:tab w:val="left" w:pos="7935"/>
        </w:tabs>
        <w:rPr>
          <w:sz w:val="28"/>
          <w:szCs w:val="28"/>
        </w:rPr>
      </w:pPr>
      <w:r>
        <w:rPr>
          <w:sz w:val="28"/>
          <w:szCs w:val="28"/>
        </w:rPr>
        <w:t>Управделами АСП Табынский сельсовет                              Л.Р. Воробьева</w:t>
      </w: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Pr="008564D0" w:rsidRDefault="00F827E2" w:rsidP="008564D0">
      <w:pPr>
        <w:rPr>
          <w:sz w:val="28"/>
          <w:szCs w:val="28"/>
        </w:rPr>
      </w:pPr>
    </w:p>
    <w:p w:rsidR="00F827E2" w:rsidRDefault="00F827E2" w:rsidP="008564D0">
      <w:pPr>
        <w:rPr>
          <w:sz w:val="28"/>
          <w:szCs w:val="28"/>
        </w:rPr>
      </w:pPr>
    </w:p>
    <w:p w:rsidR="00F827E2" w:rsidRDefault="00F827E2" w:rsidP="00736C98">
      <w:pPr>
        <w:rPr>
          <w:sz w:val="28"/>
          <w:szCs w:val="28"/>
        </w:rPr>
      </w:pPr>
    </w:p>
    <w:p w:rsidR="00F827E2" w:rsidRPr="005F311A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Pr="005F311A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Утвержден постановлением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Администрации сельского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поселения Табынский сельсовет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муниципального района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Гафурийский район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Республики Башкортостан</w:t>
      </w:r>
    </w:p>
    <w:p w:rsidR="00F827E2" w:rsidRDefault="00F827E2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 xml:space="preserve">№76 от 16 декабря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</w:t>
      </w:r>
    </w:p>
    <w:p w:rsidR="00F827E2" w:rsidRDefault="00F827E2" w:rsidP="008564D0">
      <w:pPr>
        <w:jc w:val="center"/>
        <w:rPr>
          <w:sz w:val="28"/>
          <w:szCs w:val="28"/>
        </w:rPr>
      </w:pPr>
    </w:p>
    <w:p w:rsidR="00F827E2" w:rsidRDefault="00F827E2" w:rsidP="008564D0">
      <w:pPr>
        <w:jc w:val="center"/>
        <w:rPr>
          <w:sz w:val="28"/>
          <w:szCs w:val="28"/>
        </w:rPr>
      </w:pPr>
    </w:p>
    <w:p w:rsidR="00F827E2" w:rsidRDefault="00F827E2" w:rsidP="008564D0">
      <w:pPr>
        <w:jc w:val="center"/>
        <w:rPr>
          <w:sz w:val="28"/>
          <w:szCs w:val="28"/>
        </w:rPr>
      </w:pPr>
    </w:p>
    <w:p w:rsidR="00F827E2" w:rsidRDefault="00F827E2" w:rsidP="008564D0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F827E2" w:rsidRDefault="00F827E2" w:rsidP="008564D0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по профилактике лесных пожаров, противопожарному обустройству лесов на землях лесного фонда и землях иных категорий на 2022 год</w:t>
      </w:r>
    </w:p>
    <w:p w:rsidR="00F827E2" w:rsidRDefault="00F827E2" w:rsidP="008564D0">
      <w:pPr>
        <w:jc w:val="center"/>
        <w:rPr>
          <w:sz w:val="28"/>
          <w:szCs w:val="28"/>
        </w:rPr>
      </w:pPr>
    </w:p>
    <w:p w:rsidR="00F827E2" w:rsidRDefault="00F827E2" w:rsidP="008564D0">
      <w:pPr>
        <w:jc w:val="center"/>
        <w:rPr>
          <w:sz w:val="28"/>
          <w:szCs w:val="28"/>
        </w:rPr>
      </w:pPr>
    </w:p>
    <w:p w:rsidR="00F827E2" w:rsidRPr="008564D0" w:rsidRDefault="00F827E2" w:rsidP="008564D0">
      <w:pPr>
        <w:tabs>
          <w:tab w:val="left" w:pos="2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Мероприятия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Ответственные за выполнение</w:t>
            </w:r>
          </w:p>
        </w:tc>
      </w:tr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3</w:t>
            </w:r>
          </w:p>
        </w:tc>
      </w:tr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1. Осуществление контроля и принятие мер по недопущению выжигания сухой  растительности и стерни вблизи стен леса и лесополос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АСП Табынский сельсовет</w:t>
            </w:r>
          </w:p>
        </w:tc>
      </w:tr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2. Устройство противопожарных барьеров, разрывов минерализованных полос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АСП Табынский сельсовет</w:t>
            </w:r>
          </w:p>
        </w:tc>
      </w:tr>
      <w:tr w:rsidR="00F827E2" w:rsidTr="0088139E">
        <w:trPr>
          <w:trHeight w:val="141"/>
        </w:trPr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3. Уход за  противопожарными барьерами, разрывами минерализованных полос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АСП Табынский сельсовет</w:t>
            </w:r>
          </w:p>
        </w:tc>
      </w:tr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4. Изготовление и установление наглядной агитации (витрины, аншлаги)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АСП Табынский сельсовет</w:t>
            </w:r>
          </w:p>
        </w:tc>
      </w:tr>
      <w:tr w:rsidR="00F827E2" w:rsidTr="0088139E"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5. Выпуск и распространение листовок, памяток, буклетов</w:t>
            </w:r>
          </w:p>
        </w:tc>
        <w:tc>
          <w:tcPr>
            <w:tcW w:w="3190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F827E2" w:rsidRPr="0088139E" w:rsidRDefault="00F827E2" w:rsidP="0088139E">
            <w:pPr>
              <w:tabs>
                <w:tab w:val="left" w:pos="225"/>
              </w:tabs>
              <w:rPr>
                <w:sz w:val="28"/>
                <w:szCs w:val="28"/>
              </w:rPr>
            </w:pPr>
            <w:r w:rsidRPr="0088139E">
              <w:rPr>
                <w:sz w:val="28"/>
                <w:szCs w:val="28"/>
              </w:rPr>
              <w:t>АСП Табынский сельсовет</w:t>
            </w:r>
          </w:p>
        </w:tc>
      </w:tr>
    </w:tbl>
    <w:p w:rsidR="00F827E2" w:rsidRDefault="00F827E2" w:rsidP="00D001EF">
      <w:pPr>
        <w:tabs>
          <w:tab w:val="left" w:pos="225"/>
          <w:tab w:val="left" w:pos="781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827E2" w:rsidRDefault="00F827E2" w:rsidP="00D001EF">
      <w:pPr>
        <w:tabs>
          <w:tab w:val="left" w:pos="225"/>
          <w:tab w:val="left" w:pos="7815"/>
        </w:tabs>
        <w:rPr>
          <w:sz w:val="28"/>
          <w:szCs w:val="28"/>
        </w:rPr>
      </w:pPr>
    </w:p>
    <w:p w:rsidR="00F827E2" w:rsidRPr="008564D0" w:rsidRDefault="00F827E2" w:rsidP="00D001EF">
      <w:pPr>
        <w:tabs>
          <w:tab w:val="left" w:pos="225"/>
          <w:tab w:val="left" w:pos="7815"/>
        </w:tabs>
        <w:rPr>
          <w:sz w:val="28"/>
          <w:szCs w:val="28"/>
        </w:rPr>
      </w:pPr>
      <w:r>
        <w:rPr>
          <w:sz w:val="28"/>
          <w:szCs w:val="28"/>
        </w:rPr>
        <w:t>Управделами АСП Табынский сельсовет:                             Л.Р. Воробьева</w:t>
      </w:r>
    </w:p>
    <w:sectPr w:rsidR="00F827E2" w:rsidRPr="008564D0" w:rsidSect="005B74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0087"/>
    <w:multiLevelType w:val="hybridMultilevel"/>
    <w:tmpl w:val="BC9661CC"/>
    <w:lvl w:ilvl="0" w:tplc="DA50B5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54E7FF0"/>
    <w:multiLevelType w:val="hybridMultilevel"/>
    <w:tmpl w:val="2DF2E53C"/>
    <w:lvl w:ilvl="0" w:tplc="74E85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56C0E64"/>
    <w:multiLevelType w:val="hybridMultilevel"/>
    <w:tmpl w:val="322E82FC"/>
    <w:lvl w:ilvl="0" w:tplc="3A8A17B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1FF3D05"/>
    <w:multiLevelType w:val="hybridMultilevel"/>
    <w:tmpl w:val="8222E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6">
    <w:nsid w:val="51946E56"/>
    <w:multiLevelType w:val="hybridMultilevel"/>
    <w:tmpl w:val="DABE55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5F1566B"/>
    <w:multiLevelType w:val="hybridMultilevel"/>
    <w:tmpl w:val="044C1CBE"/>
    <w:lvl w:ilvl="0" w:tplc="7FE6F7E0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068C4"/>
    <w:rsid w:val="00027207"/>
    <w:rsid w:val="000640DA"/>
    <w:rsid w:val="00084747"/>
    <w:rsid w:val="00086275"/>
    <w:rsid w:val="00095515"/>
    <w:rsid w:val="000F5A38"/>
    <w:rsid w:val="001163E6"/>
    <w:rsid w:val="00126459"/>
    <w:rsid w:val="001A70D8"/>
    <w:rsid w:val="001E59A9"/>
    <w:rsid w:val="001E6066"/>
    <w:rsid w:val="001F480A"/>
    <w:rsid w:val="00234CDB"/>
    <w:rsid w:val="00235FD2"/>
    <w:rsid w:val="0025403F"/>
    <w:rsid w:val="00255F78"/>
    <w:rsid w:val="00295B58"/>
    <w:rsid w:val="002E4AA1"/>
    <w:rsid w:val="003069B9"/>
    <w:rsid w:val="0032311F"/>
    <w:rsid w:val="00345559"/>
    <w:rsid w:val="003B525E"/>
    <w:rsid w:val="003F338D"/>
    <w:rsid w:val="00401BC6"/>
    <w:rsid w:val="00406F48"/>
    <w:rsid w:val="00443680"/>
    <w:rsid w:val="00445F9B"/>
    <w:rsid w:val="004719C7"/>
    <w:rsid w:val="00483F69"/>
    <w:rsid w:val="00486173"/>
    <w:rsid w:val="004A1FDC"/>
    <w:rsid w:val="00552868"/>
    <w:rsid w:val="005A7BB3"/>
    <w:rsid w:val="005B265C"/>
    <w:rsid w:val="005B74FB"/>
    <w:rsid w:val="005D3BA4"/>
    <w:rsid w:val="005D52D5"/>
    <w:rsid w:val="005F311A"/>
    <w:rsid w:val="005F5A1D"/>
    <w:rsid w:val="00696372"/>
    <w:rsid w:val="006E1FF0"/>
    <w:rsid w:val="006E7DDD"/>
    <w:rsid w:val="00736C98"/>
    <w:rsid w:val="00756C34"/>
    <w:rsid w:val="00767F75"/>
    <w:rsid w:val="0077460B"/>
    <w:rsid w:val="007D7423"/>
    <w:rsid w:val="007E4632"/>
    <w:rsid w:val="008267A1"/>
    <w:rsid w:val="00847B62"/>
    <w:rsid w:val="008564D0"/>
    <w:rsid w:val="0088139E"/>
    <w:rsid w:val="00883611"/>
    <w:rsid w:val="008B23D2"/>
    <w:rsid w:val="00913FD8"/>
    <w:rsid w:val="00925BEF"/>
    <w:rsid w:val="00935474"/>
    <w:rsid w:val="00937B5D"/>
    <w:rsid w:val="00944A07"/>
    <w:rsid w:val="00992B7F"/>
    <w:rsid w:val="009A164B"/>
    <w:rsid w:val="009B2D57"/>
    <w:rsid w:val="009E03C9"/>
    <w:rsid w:val="00A069E6"/>
    <w:rsid w:val="00A5368D"/>
    <w:rsid w:val="00AA0499"/>
    <w:rsid w:val="00AC07AE"/>
    <w:rsid w:val="00BE334E"/>
    <w:rsid w:val="00C05165"/>
    <w:rsid w:val="00C42DEE"/>
    <w:rsid w:val="00C96758"/>
    <w:rsid w:val="00CA2B66"/>
    <w:rsid w:val="00CD5BCF"/>
    <w:rsid w:val="00CE182B"/>
    <w:rsid w:val="00CE75B0"/>
    <w:rsid w:val="00D001EF"/>
    <w:rsid w:val="00D01284"/>
    <w:rsid w:val="00D27D45"/>
    <w:rsid w:val="00D44D97"/>
    <w:rsid w:val="00D62021"/>
    <w:rsid w:val="00E113A8"/>
    <w:rsid w:val="00E513AE"/>
    <w:rsid w:val="00E655C6"/>
    <w:rsid w:val="00EA246A"/>
    <w:rsid w:val="00F245D4"/>
    <w:rsid w:val="00F45434"/>
    <w:rsid w:val="00F65242"/>
    <w:rsid w:val="00F82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84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8564D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10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8136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8134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356</TotalTime>
  <Pages>4</Pages>
  <Words>809</Words>
  <Characters>4617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36</cp:revision>
  <cp:lastPrinted>2021-12-15T03:54:00Z</cp:lastPrinted>
  <dcterms:created xsi:type="dcterms:W3CDTF">2016-06-08T11:03:00Z</dcterms:created>
  <dcterms:modified xsi:type="dcterms:W3CDTF">2021-12-15T03:55:00Z</dcterms:modified>
</cp:coreProperties>
</file>