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A0"/>
      </w:tblPr>
      <w:tblGrid>
        <w:gridCol w:w="4360"/>
        <w:gridCol w:w="1417"/>
        <w:gridCol w:w="4536"/>
      </w:tblGrid>
      <w:tr w:rsidR="003069B9" w:rsidTr="009E03C9">
        <w:trPr>
          <w:cantSplit/>
          <w:trHeight w:val="1141"/>
        </w:trPr>
        <w:tc>
          <w:tcPr>
            <w:tcW w:w="4360" w:type="dxa"/>
          </w:tcPr>
          <w:p w:rsidR="003069B9" w:rsidRDefault="003069B9">
            <w:pPr>
              <w:pStyle w:val="Heading2"/>
              <w:spacing w:before="120" w:after="60"/>
              <w:jc w:val="left"/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</w:pP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 xml:space="preserve">      БАШ</w:t>
            </w:r>
            <w:r>
              <w:rPr>
                <w:b w:val="0"/>
                <w:sz w:val="18"/>
                <w:szCs w:val="18"/>
                <w:lang w:val="ru-RU"/>
              </w:rPr>
              <w:t>К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ОРТОСТАН РЕСПУБЛИКА</w:t>
            </w:r>
            <w:r>
              <w:rPr>
                <w:rFonts w:ascii="Arial" w:hAnsi="Arial" w:cs="Arial"/>
                <w:spacing w:val="20"/>
                <w:sz w:val="16"/>
                <w:szCs w:val="16"/>
                <w:lang w:val="ru-RU"/>
              </w:rPr>
              <w:t>һ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Ы</w:t>
            </w:r>
          </w:p>
          <w:p w:rsidR="003069B9" w:rsidRDefault="003069B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ГАФУРИ РАЙОНЫ</w:t>
            </w:r>
            <w:r>
              <w:rPr>
                <w:b/>
                <w:bCs/>
                <w:sz w:val="28"/>
                <w:szCs w:val="28"/>
              </w:rPr>
              <w:br/>
              <w:t>МУНИЦИПАЛЬ РАЙОНЫ</w:t>
            </w:r>
            <w:r>
              <w:rPr>
                <w:b/>
                <w:bCs/>
                <w:sz w:val="28"/>
                <w:szCs w:val="28"/>
              </w:rPr>
              <w:br/>
            </w:r>
            <w:r>
              <w:rPr>
                <w:rFonts w:ascii="Times Cyr Bash Normal Cyr" w:hAnsi="Times Cyr Bash Normal Cyr"/>
                <w:b/>
                <w:sz w:val="28"/>
                <w:szCs w:val="28"/>
              </w:rPr>
              <w:t>ТАБЫН</w:t>
            </w:r>
            <w:r>
              <w:rPr>
                <w:b/>
                <w:bCs/>
                <w:sz w:val="28"/>
                <w:szCs w:val="28"/>
              </w:rPr>
              <w:t xml:space="preserve"> АУЫЛ СОВЕТЫ</w:t>
            </w:r>
            <w:r>
              <w:rPr>
                <w:b/>
                <w:bCs/>
                <w:sz w:val="28"/>
                <w:szCs w:val="28"/>
              </w:rPr>
              <w:br/>
              <w:t>АУЫЛ БИЛӘМӘ</w:t>
            </w:r>
            <w:r>
              <w:rPr>
                <w:b/>
                <w:bCs/>
                <w:sz w:val="28"/>
                <w:szCs w:val="28"/>
                <w:lang w:val="en-US"/>
              </w:rPr>
              <w:t>h</w:t>
            </w:r>
            <w:r>
              <w:rPr>
                <w:b/>
                <w:bCs/>
                <w:sz w:val="28"/>
                <w:szCs w:val="28"/>
              </w:rPr>
              <w:t>Е</w:t>
            </w:r>
          </w:p>
          <w:p w:rsidR="003069B9" w:rsidRDefault="003069B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ХАКИМИӘТЕ</w:t>
            </w:r>
          </w:p>
        </w:tc>
        <w:tc>
          <w:tcPr>
            <w:tcW w:w="141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3069B9" w:rsidRDefault="003069B9">
            <w:pPr>
              <w:spacing w:before="120"/>
              <w:ind w:left="-107"/>
              <w:rPr>
                <w:b/>
                <w:bCs/>
              </w:rPr>
            </w:pPr>
            <w:r w:rsidRPr="003B525E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афурийский" style="width:64.5pt;height:80.25pt;visibility:visible">
                  <v:imagedata r:id="rId5" o:title=""/>
                </v:shape>
              </w:pict>
            </w:r>
          </w:p>
        </w:tc>
        <w:tc>
          <w:tcPr>
            <w:tcW w:w="4536" w:type="dxa"/>
          </w:tcPr>
          <w:p w:rsidR="003069B9" w:rsidRPr="001E59A9" w:rsidRDefault="003069B9" w:rsidP="009E03C9">
            <w:pPr>
              <w:pStyle w:val="Heading1"/>
              <w:spacing w:before="120" w:after="6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E59A9">
              <w:rPr>
                <w:rFonts w:ascii="Arial" w:hAnsi="Arial" w:cs="Arial"/>
                <w:color w:val="auto"/>
                <w:sz w:val="16"/>
                <w:szCs w:val="16"/>
              </w:rPr>
              <w:t>РЕСПУБЛИКА БАШКОРТОСТАН</w:t>
            </w:r>
          </w:p>
          <w:p w:rsidR="003069B9" w:rsidRDefault="003069B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b/>
                <w:sz w:val="28"/>
                <w:szCs w:val="28"/>
              </w:rPr>
              <w:t>ТАБЫНСКИЙ</w:t>
            </w:r>
            <w:r>
              <w:rPr>
                <w:b/>
                <w:bCs/>
                <w:sz w:val="28"/>
                <w:szCs w:val="28"/>
              </w:rPr>
              <w:t xml:space="preserve"> СЕЛЬСОВЕТ</w:t>
            </w:r>
          </w:p>
          <w:p w:rsidR="003069B9" w:rsidRDefault="003069B9">
            <w:pPr>
              <w:jc w:val="center"/>
              <w:rPr>
                <w:b/>
                <w:bCs/>
                <w:spacing w:val="20"/>
              </w:rPr>
            </w:pPr>
            <w:r>
              <w:rPr>
                <w:b/>
                <w:bCs/>
                <w:sz w:val="28"/>
                <w:szCs w:val="28"/>
              </w:rPr>
              <w:t>МУНИЦИПАЛЬНОГО РАЙОНА ГАФУРИЙСКИЙ РАЙОН</w:t>
            </w:r>
            <w:r>
              <w:rPr>
                <w:b/>
                <w:bCs/>
              </w:rPr>
              <w:t xml:space="preserve"> </w:t>
            </w:r>
          </w:p>
        </w:tc>
      </w:tr>
      <w:tr w:rsidR="003069B9" w:rsidTr="009E03C9">
        <w:trPr>
          <w:cantSplit/>
          <w:trHeight w:val="34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3069B9" w:rsidRDefault="003069B9">
            <w:pPr>
              <w:pStyle w:val="Header"/>
              <w:tabs>
                <w:tab w:val="left" w:pos="708"/>
              </w:tabs>
              <w:spacing w:before="60" w:after="40"/>
              <w:jc w:val="center"/>
              <w:rPr>
                <w:rFonts w:ascii="Arial New Bash" w:hAnsi="Arial New Bash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КАРАР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3069B9" w:rsidRDefault="003069B9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53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3069B9" w:rsidRDefault="003069B9">
            <w:pPr>
              <w:spacing w:before="60" w:after="40"/>
              <w:ind w:left="343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ПОСТАНОВЛЕНИЕ</w:t>
            </w:r>
          </w:p>
        </w:tc>
      </w:tr>
    </w:tbl>
    <w:p w:rsidR="003069B9" w:rsidRDefault="003069B9" w:rsidP="009E03C9">
      <w:pPr>
        <w:spacing w:line="360" w:lineRule="auto"/>
      </w:pPr>
      <w:r>
        <w:rPr>
          <w:b/>
          <w:sz w:val="36"/>
          <w:szCs w:val="36"/>
        </w:rPr>
        <w:tab/>
        <w:t xml:space="preserve">                                                </w:t>
      </w:r>
    </w:p>
    <w:p w:rsidR="003069B9" w:rsidRDefault="003069B9" w:rsidP="009E03C9">
      <w:pPr>
        <w:tabs>
          <w:tab w:val="left" w:pos="28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>«17» декабрь  2020 й</w:t>
      </w:r>
      <w:bookmarkStart w:id="0" w:name="_GoBack"/>
      <w:bookmarkEnd w:id="0"/>
      <w:r>
        <w:rPr>
          <w:sz w:val="28"/>
          <w:szCs w:val="28"/>
        </w:rPr>
        <w:t xml:space="preserve">.                              №70                    «17»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</w:t>
      </w:r>
    </w:p>
    <w:p w:rsidR="003069B9" w:rsidRDefault="003069B9" w:rsidP="009E03C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:rsidR="003069B9" w:rsidRDefault="003069B9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3069B9" w:rsidRPr="00C96758" w:rsidRDefault="003069B9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мерах по охране лесов от пожаров на территории сельского поселения Табынский сельсовет муниципального района Гафурийский район Республики Башкортостан в 2021 году</w:t>
      </w:r>
    </w:p>
    <w:p w:rsidR="003069B9" w:rsidRPr="00C96758" w:rsidRDefault="003069B9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3069B9" w:rsidRPr="00255F78" w:rsidRDefault="003069B9" w:rsidP="006E7DDD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21 декабря 1994 года №69-ФЗ «О пожарной безопасности», постановлением правительства Российской Федерации от 30 июня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№417 «Правилах пожарной безопасности в лесах», Федеральным законом Российской Федерации от 6 октября 2003 года №131-ФЗ «Об общих принципах организации местного самоуправления в Российской Федерации», Постановлением Администрации муниципального района Гафурийский район Республики Башкортостан,</w:t>
      </w:r>
      <w:r w:rsidRPr="00255F78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проведения мероприятий по профилактике и своевременной организации тушения лесных пожаров, Администрация сельского поселения Табынский сельсовет </w:t>
      </w:r>
      <w:r w:rsidRPr="00255F78">
        <w:rPr>
          <w:color w:val="000000"/>
          <w:sz w:val="28"/>
          <w:szCs w:val="28"/>
        </w:rPr>
        <w:t>ПОСТАНОВЛЯЕТ:</w:t>
      </w:r>
    </w:p>
    <w:p w:rsidR="003069B9" w:rsidRPr="0077460B" w:rsidRDefault="003069B9" w:rsidP="006E7DDD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</w:p>
    <w:p w:rsidR="003069B9" w:rsidRDefault="003069B9" w:rsidP="008564D0">
      <w:pPr>
        <w:numPr>
          <w:ilvl w:val="0"/>
          <w:numId w:val="9"/>
        </w:numPr>
        <w:tabs>
          <w:tab w:val="num" w:pos="0"/>
          <w:tab w:val="left" w:pos="72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Для оперативного руководства в организации борьбы с лесными пожарами создать комиссию при администрации сельского поселения Табынский сельсовет.</w:t>
      </w:r>
    </w:p>
    <w:p w:rsidR="003069B9" w:rsidRDefault="003069B9" w:rsidP="008564D0">
      <w:pPr>
        <w:numPr>
          <w:ilvl w:val="0"/>
          <w:numId w:val="9"/>
        </w:numPr>
        <w:tabs>
          <w:tab w:val="clear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Утвердить: состав комиссии по охране лесов от пожаров на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 (приложение №1);</w:t>
      </w:r>
    </w:p>
    <w:p w:rsidR="003069B9" w:rsidRDefault="003069B9" w:rsidP="008564D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 по профилактике лесных пожаров, противопожарному обустройству лесов на землях лесного фонда и землях иных категорий на 2021 год (приложение №2);</w:t>
      </w:r>
    </w:p>
    <w:p w:rsidR="003069B9" w:rsidRDefault="003069B9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Выполнить комплекс мероприятий в период со дня схода снежного покрова до установления устойчивой дождливой осенней погоды или образования снежного покрова в лесах: </w:t>
      </w:r>
    </w:p>
    <w:p w:rsidR="003069B9" w:rsidRDefault="003069B9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координацию действий населения и организаций при проведении мероприятий по борьбе с лесными пожарами;</w:t>
      </w:r>
    </w:p>
    <w:p w:rsidR="003069B9" w:rsidRDefault="003069B9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надлежащее состояние источников противопожарного водоснабжения;</w:t>
      </w:r>
    </w:p>
    <w:p w:rsidR="003069B9" w:rsidRDefault="003069B9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провести противопожарное обустройство населенных пунктов и объектов экономики, расположенных в лесном фонде и на прилегающих территориях;</w:t>
      </w:r>
    </w:p>
    <w:p w:rsidR="003069B9" w:rsidRDefault="003069B9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работу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3069B9" w:rsidRDefault="003069B9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провести уточнение и корректировку планов эвакуации населения из населенных пунктов, расположенных в лесных массивах или примыкающих к ним, предусмотрев выделение необходимого количества автотранспорта и оборудование пунктов временного размещения эвакуированного населения;</w:t>
      </w:r>
    </w:p>
    <w:p w:rsidR="003069B9" w:rsidRDefault="003069B9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организовать устройство противопожарных барьеров, разрывов и минерализованных полос, уход за противопожарными барьерами, разрывами и минерализованными полосами.       </w:t>
      </w:r>
    </w:p>
    <w:p w:rsidR="003069B9" w:rsidRDefault="003069B9" w:rsidP="00C96758">
      <w:pPr>
        <w:tabs>
          <w:tab w:val="left" w:pos="3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Рекомендовать руководителям сельскохозяйственных предприятий и организаций, фермерских хозяйств запретить сжигание стерни, сухой травы в пожароопасный период в местах и на участках, непосредственно примыкающих к лесным массивам, лесополосам, без создания противопожарной опашки шириной от 3 до </w:t>
      </w:r>
      <w:smartTag w:uri="urn:schemas-microsoft-com:office:smarttags" w:element="metricconverter">
        <w:smartTagPr>
          <w:attr w:name="ProductID" w:val="5 метров"/>
        </w:smartTagPr>
        <w:r>
          <w:rPr>
            <w:sz w:val="28"/>
            <w:szCs w:val="28"/>
          </w:rPr>
          <w:t>5 метров</w:t>
        </w:r>
      </w:smartTag>
      <w:r>
        <w:rPr>
          <w:sz w:val="28"/>
          <w:szCs w:val="28"/>
        </w:rPr>
        <w:t xml:space="preserve"> ли минерализованной полосы шириной не менее </w:t>
      </w:r>
      <w:smartTag w:uri="urn:schemas-microsoft-com:office:smarttags" w:element="metricconverter">
        <w:smartTagPr>
          <w:attr w:name="ProductID" w:val="3 метров"/>
        </w:smartTagPr>
        <w:r>
          <w:rPr>
            <w:sz w:val="28"/>
            <w:szCs w:val="28"/>
          </w:rPr>
          <w:t>3 метров</w:t>
        </w:r>
      </w:smartTag>
      <w:r>
        <w:rPr>
          <w:sz w:val="28"/>
          <w:szCs w:val="28"/>
        </w:rPr>
        <w:t>.</w:t>
      </w:r>
    </w:p>
    <w:p w:rsidR="003069B9" w:rsidRDefault="003069B9" w:rsidP="005F311A">
      <w:pPr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5. </w:t>
      </w:r>
      <w:r w:rsidRPr="00CE182B">
        <w:rPr>
          <w:sz w:val="28"/>
          <w:szCs w:val="28"/>
        </w:rPr>
        <w:t>Настоящее Постановление обнародовать на информационном стенде  и  разместить  на официальном сайте сельского поселения Табынский сельсовет;</w:t>
      </w:r>
    </w:p>
    <w:p w:rsidR="003069B9" w:rsidRDefault="003069B9" w:rsidP="005F311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06F48">
        <w:rPr>
          <w:sz w:val="28"/>
          <w:szCs w:val="28"/>
        </w:rPr>
        <w:t>. Контроль за исполнением настоящего постановления оставляю</w:t>
      </w:r>
      <w:r>
        <w:rPr>
          <w:sz w:val="28"/>
          <w:szCs w:val="28"/>
        </w:rPr>
        <w:t xml:space="preserve"> за собой.</w:t>
      </w:r>
    </w:p>
    <w:p w:rsidR="003069B9" w:rsidRDefault="003069B9" w:rsidP="009E03C9">
      <w:pPr>
        <w:ind w:firstLine="709"/>
        <w:jc w:val="both"/>
        <w:rPr>
          <w:sz w:val="28"/>
          <w:szCs w:val="28"/>
        </w:rPr>
      </w:pPr>
    </w:p>
    <w:p w:rsidR="003069B9" w:rsidRDefault="003069B9" w:rsidP="009E03C9">
      <w:pPr>
        <w:ind w:firstLine="709"/>
        <w:jc w:val="both"/>
        <w:rPr>
          <w:sz w:val="28"/>
          <w:szCs w:val="28"/>
        </w:rPr>
      </w:pPr>
    </w:p>
    <w:p w:rsidR="003069B9" w:rsidRDefault="003069B9" w:rsidP="009E03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Ф.Ф.Гумеров</w:t>
      </w:r>
    </w:p>
    <w:p w:rsidR="003069B9" w:rsidRDefault="003069B9" w:rsidP="009E03C9">
      <w:pPr>
        <w:jc w:val="both"/>
        <w:rPr>
          <w:sz w:val="28"/>
          <w:szCs w:val="28"/>
        </w:rPr>
      </w:pPr>
    </w:p>
    <w:p w:rsidR="003069B9" w:rsidRDefault="003069B9" w:rsidP="009E03C9">
      <w:pPr>
        <w:jc w:val="both"/>
        <w:rPr>
          <w:sz w:val="28"/>
          <w:szCs w:val="28"/>
        </w:rPr>
      </w:pPr>
    </w:p>
    <w:p w:rsidR="003069B9" w:rsidRDefault="003069B9" w:rsidP="009E03C9">
      <w:pPr>
        <w:jc w:val="both"/>
        <w:rPr>
          <w:sz w:val="28"/>
          <w:szCs w:val="28"/>
        </w:rPr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Default="003069B9" w:rsidP="009E03C9">
      <w:pPr>
        <w:pStyle w:val="Footer"/>
        <w:tabs>
          <w:tab w:val="left" w:pos="708"/>
        </w:tabs>
        <w:jc w:val="both"/>
      </w:pPr>
    </w:p>
    <w:p w:rsidR="003069B9" w:rsidRPr="005F311A" w:rsidRDefault="003069B9" w:rsidP="005F311A">
      <w:pPr>
        <w:pStyle w:val="Footer"/>
        <w:tabs>
          <w:tab w:val="clear" w:pos="4153"/>
          <w:tab w:val="clear" w:pos="8306"/>
          <w:tab w:val="left" w:pos="6015"/>
        </w:tabs>
        <w:jc w:val="both"/>
        <w:rPr>
          <w:sz w:val="24"/>
          <w:szCs w:val="24"/>
        </w:rPr>
      </w:pPr>
      <w:r>
        <w:tab/>
      </w:r>
      <w:r w:rsidRPr="005F311A">
        <w:rPr>
          <w:sz w:val="24"/>
          <w:szCs w:val="24"/>
        </w:rPr>
        <w:t>Приложение №1</w:t>
      </w:r>
    </w:p>
    <w:p w:rsidR="003069B9" w:rsidRDefault="003069B9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Утвержден постановлением</w:t>
      </w:r>
    </w:p>
    <w:p w:rsidR="003069B9" w:rsidRDefault="003069B9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Администрации сельского</w:t>
      </w:r>
    </w:p>
    <w:p w:rsidR="003069B9" w:rsidRDefault="003069B9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поселения Табынский сельсовет</w:t>
      </w:r>
    </w:p>
    <w:p w:rsidR="003069B9" w:rsidRDefault="003069B9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муниципального района</w:t>
      </w:r>
    </w:p>
    <w:p w:rsidR="003069B9" w:rsidRDefault="003069B9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Гафурийский район</w:t>
      </w:r>
    </w:p>
    <w:p w:rsidR="003069B9" w:rsidRDefault="003069B9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Республики Башкортостан</w:t>
      </w:r>
    </w:p>
    <w:p w:rsidR="003069B9" w:rsidRDefault="003069B9" w:rsidP="005F311A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 xml:space="preserve">№70 от 17 декабря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>.</w:t>
      </w:r>
    </w:p>
    <w:p w:rsidR="003069B9" w:rsidRPr="005F311A" w:rsidRDefault="003069B9" w:rsidP="005F311A"/>
    <w:p w:rsidR="003069B9" w:rsidRPr="005F311A" w:rsidRDefault="003069B9" w:rsidP="005F311A"/>
    <w:p w:rsidR="003069B9" w:rsidRPr="005F311A" w:rsidRDefault="003069B9" w:rsidP="005F311A"/>
    <w:p w:rsidR="003069B9" w:rsidRPr="005F311A" w:rsidRDefault="003069B9" w:rsidP="005F311A"/>
    <w:p w:rsidR="003069B9" w:rsidRPr="005F311A" w:rsidRDefault="003069B9" w:rsidP="005F311A"/>
    <w:p w:rsidR="003069B9" w:rsidRPr="005F311A" w:rsidRDefault="003069B9" w:rsidP="005F311A">
      <w:pPr>
        <w:rPr>
          <w:sz w:val="28"/>
          <w:szCs w:val="28"/>
        </w:rPr>
      </w:pPr>
    </w:p>
    <w:p w:rsidR="003069B9" w:rsidRPr="005F311A" w:rsidRDefault="003069B9" w:rsidP="005F311A">
      <w:pPr>
        <w:tabs>
          <w:tab w:val="left" w:pos="2340"/>
        </w:tabs>
        <w:jc w:val="center"/>
        <w:rPr>
          <w:sz w:val="28"/>
          <w:szCs w:val="28"/>
        </w:rPr>
      </w:pPr>
      <w:r w:rsidRPr="005F311A">
        <w:rPr>
          <w:sz w:val="28"/>
          <w:szCs w:val="28"/>
        </w:rPr>
        <w:t>Состав комиссии по охране лесов от пожаров на 2021 год</w:t>
      </w:r>
    </w:p>
    <w:p w:rsidR="003069B9" w:rsidRPr="005F311A" w:rsidRDefault="003069B9" w:rsidP="005F311A">
      <w:pPr>
        <w:jc w:val="center"/>
        <w:rPr>
          <w:sz w:val="28"/>
          <w:szCs w:val="28"/>
        </w:rPr>
      </w:pPr>
    </w:p>
    <w:p w:rsidR="003069B9" w:rsidRPr="005F311A" w:rsidRDefault="003069B9" w:rsidP="005F311A">
      <w:pPr>
        <w:rPr>
          <w:sz w:val="28"/>
          <w:szCs w:val="28"/>
        </w:rPr>
      </w:pPr>
    </w:p>
    <w:p w:rsidR="003069B9" w:rsidRPr="005F311A" w:rsidRDefault="003069B9" w:rsidP="005F311A">
      <w:pPr>
        <w:rPr>
          <w:sz w:val="28"/>
          <w:szCs w:val="28"/>
        </w:rPr>
      </w:pPr>
    </w:p>
    <w:p w:rsidR="003069B9" w:rsidRPr="005F311A" w:rsidRDefault="003069B9" w:rsidP="005F311A">
      <w:pPr>
        <w:rPr>
          <w:sz w:val="28"/>
          <w:szCs w:val="28"/>
        </w:rPr>
      </w:pPr>
    </w:p>
    <w:p w:rsidR="003069B9" w:rsidRDefault="003069B9" w:rsidP="005F311A">
      <w:pPr>
        <w:numPr>
          <w:ilvl w:val="0"/>
          <w:numId w:val="8"/>
        </w:numPr>
        <w:rPr>
          <w:sz w:val="28"/>
          <w:szCs w:val="28"/>
        </w:rPr>
      </w:pPr>
      <w:r w:rsidRPr="005F311A">
        <w:rPr>
          <w:sz w:val="28"/>
          <w:szCs w:val="28"/>
        </w:rPr>
        <w:t>Гумеров Ф.Ф. – глава сельского</w:t>
      </w:r>
      <w:r>
        <w:rPr>
          <w:sz w:val="28"/>
          <w:szCs w:val="28"/>
        </w:rPr>
        <w:t xml:space="preserve"> поселения Табынский сельсовет, председатель комиссии;</w:t>
      </w:r>
    </w:p>
    <w:p w:rsidR="003069B9" w:rsidRDefault="003069B9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Янмурзин Р.Л. – руководитель ГАУ РБ «Гафурийский лесхоз», заместитель председателя комиссии (по согласованию);</w:t>
      </w:r>
    </w:p>
    <w:p w:rsidR="003069B9" w:rsidRDefault="003069B9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Овчинников А.А. – пожарный ДПО АСП Табынский сельсовет;</w:t>
      </w:r>
    </w:p>
    <w:p w:rsidR="003069B9" w:rsidRDefault="003069B9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Ярмеев Р.Р. – пожарный ДПО АСП Табынский сельсовет;</w:t>
      </w:r>
    </w:p>
    <w:p w:rsidR="003069B9" w:rsidRDefault="003069B9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Родионов Ю.А. – депутат Совета сельского поселения Табынский сельсовет.</w:t>
      </w:r>
    </w:p>
    <w:p w:rsidR="003069B9" w:rsidRDefault="003069B9" w:rsidP="005F311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Тахтаров М.Г. – депутат Совета сельского поселения Табынский сельсовет.</w:t>
      </w:r>
    </w:p>
    <w:p w:rsidR="003069B9" w:rsidRDefault="003069B9" w:rsidP="00736C98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Гумеров Ф.И. - депутат Совета сельского поселения Табынский сельсовет.</w:t>
      </w:r>
    </w:p>
    <w:p w:rsidR="003069B9" w:rsidRDefault="003069B9" w:rsidP="00736C98">
      <w:pPr>
        <w:ind w:left="360"/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Default="003069B9" w:rsidP="008564D0">
      <w:pPr>
        <w:rPr>
          <w:sz w:val="28"/>
          <w:szCs w:val="28"/>
        </w:rPr>
      </w:pPr>
    </w:p>
    <w:p w:rsidR="003069B9" w:rsidRDefault="003069B9" w:rsidP="008564D0">
      <w:pPr>
        <w:tabs>
          <w:tab w:val="left" w:pos="1050"/>
          <w:tab w:val="left" w:pos="7935"/>
        </w:tabs>
        <w:rPr>
          <w:sz w:val="28"/>
          <w:szCs w:val="28"/>
        </w:rPr>
      </w:pPr>
      <w:r>
        <w:rPr>
          <w:sz w:val="28"/>
          <w:szCs w:val="28"/>
        </w:rPr>
        <w:t>Управделами АСП Табынский сельсовет                              Л.Р. Воробьева</w:t>
      </w: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Pr="008564D0" w:rsidRDefault="003069B9" w:rsidP="008564D0">
      <w:pPr>
        <w:rPr>
          <w:sz w:val="28"/>
          <w:szCs w:val="28"/>
        </w:rPr>
      </w:pPr>
    </w:p>
    <w:p w:rsidR="003069B9" w:rsidRDefault="003069B9" w:rsidP="008564D0">
      <w:pPr>
        <w:rPr>
          <w:sz w:val="28"/>
          <w:szCs w:val="28"/>
        </w:rPr>
      </w:pPr>
    </w:p>
    <w:p w:rsidR="003069B9" w:rsidRDefault="003069B9" w:rsidP="00736C98">
      <w:pPr>
        <w:rPr>
          <w:sz w:val="28"/>
          <w:szCs w:val="28"/>
        </w:rPr>
      </w:pPr>
    </w:p>
    <w:p w:rsidR="003069B9" w:rsidRPr="005F311A" w:rsidRDefault="003069B9" w:rsidP="008564D0">
      <w:pPr>
        <w:pStyle w:val="Footer"/>
        <w:tabs>
          <w:tab w:val="clear" w:pos="4153"/>
          <w:tab w:val="clear" w:pos="8306"/>
          <w:tab w:val="left" w:pos="601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Pr="005F311A">
        <w:rPr>
          <w:sz w:val="24"/>
          <w:szCs w:val="24"/>
        </w:rPr>
        <w:t>Приложение №</w:t>
      </w:r>
      <w:r>
        <w:rPr>
          <w:sz w:val="24"/>
          <w:szCs w:val="24"/>
        </w:rPr>
        <w:t>2</w:t>
      </w:r>
    </w:p>
    <w:p w:rsidR="003069B9" w:rsidRDefault="003069B9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Утвержден постановлением</w:t>
      </w:r>
    </w:p>
    <w:p w:rsidR="003069B9" w:rsidRDefault="003069B9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Администрации сельского</w:t>
      </w:r>
    </w:p>
    <w:p w:rsidR="003069B9" w:rsidRDefault="003069B9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поселения Табынский сельсовет</w:t>
      </w:r>
    </w:p>
    <w:p w:rsidR="003069B9" w:rsidRDefault="003069B9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муниципального района</w:t>
      </w:r>
    </w:p>
    <w:p w:rsidR="003069B9" w:rsidRDefault="003069B9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Гафурийский район</w:t>
      </w:r>
    </w:p>
    <w:p w:rsidR="003069B9" w:rsidRDefault="003069B9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>Республики Башкортостан</w:t>
      </w:r>
    </w:p>
    <w:p w:rsidR="003069B9" w:rsidRDefault="003069B9" w:rsidP="008564D0">
      <w:pPr>
        <w:pStyle w:val="Footer"/>
        <w:tabs>
          <w:tab w:val="clear" w:pos="4153"/>
          <w:tab w:val="clear" w:pos="8306"/>
          <w:tab w:val="left" w:pos="6015"/>
        </w:tabs>
        <w:jc w:val="both"/>
      </w:pPr>
      <w:r>
        <w:tab/>
        <w:t xml:space="preserve">№70 от 17 декабря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>.</w:t>
      </w:r>
    </w:p>
    <w:p w:rsidR="003069B9" w:rsidRDefault="003069B9" w:rsidP="008564D0">
      <w:pPr>
        <w:jc w:val="center"/>
        <w:rPr>
          <w:sz w:val="28"/>
          <w:szCs w:val="28"/>
        </w:rPr>
      </w:pPr>
    </w:p>
    <w:p w:rsidR="003069B9" w:rsidRDefault="003069B9" w:rsidP="008564D0">
      <w:pPr>
        <w:jc w:val="center"/>
        <w:rPr>
          <w:sz w:val="28"/>
          <w:szCs w:val="28"/>
        </w:rPr>
      </w:pPr>
    </w:p>
    <w:p w:rsidR="003069B9" w:rsidRDefault="003069B9" w:rsidP="008564D0">
      <w:pPr>
        <w:jc w:val="center"/>
        <w:rPr>
          <w:sz w:val="28"/>
          <w:szCs w:val="28"/>
        </w:rPr>
      </w:pPr>
    </w:p>
    <w:p w:rsidR="003069B9" w:rsidRDefault="003069B9" w:rsidP="008564D0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3069B9" w:rsidRDefault="003069B9" w:rsidP="008564D0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Мероприятий по профилактике лесных пожаров, противопожарному обустройству лесов на землях лесного фонда и землях иных категорий на 2021 год</w:t>
      </w:r>
    </w:p>
    <w:p w:rsidR="003069B9" w:rsidRDefault="003069B9" w:rsidP="008564D0">
      <w:pPr>
        <w:jc w:val="center"/>
        <w:rPr>
          <w:sz w:val="28"/>
          <w:szCs w:val="28"/>
        </w:rPr>
      </w:pPr>
    </w:p>
    <w:p w:rsidR="003069B9" w:rsidRDefault="003069B9" w:rsidP="008564D0">
      <w:pPr>
        <w:jc w:val="center"/>
        <w:rPr>
          <w:sz w:val="28"/>
          <w:szCs w:val="28"/>
        </w:rPr>
      </w:pPr>
    </w:p>
    <w:p w:rsidR="003069B9" w:rsidRPr="008564D0" w:rsidRDefault="003069B9" w:rsidP="008564D0">
      <w:pPr>
        <w:tabs>
          <w:tab w:val="left" w:pos="2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TableGrid"/>
        <w:tblW w:w="0" w:type="auto"/>
        <w:tblLook w:val="01E0"/>
      </w:tblPr>
      <w:tblGrid>
        <w:gridCol w:w="3190"/>
        <w:gridCol w:w="3190"/>
        <w:gridCol w:w="3191"/>
      </w:tblGrid>
      <w:tr w:rsidR="003069B9" w:rsidTr="008564D0">
        <w:tc>
          <w:tcPr>
            <w:tcW w:w="3190" w:type="dxa"/>
          </w:tcPr>
          <w:p w:rsidR="003069B9" w:rsidRDefault="003069B9" w:rsidP="00445F9B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3190" w:type="dxa"/>
          </w:tcPr>
          <w:p w:rsidR="003069B9" w:rsidRDefault="003069B9" w:rsidP="00445F9B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3191" w:type="dxa"/>
          </w:tcPr>
          <w:p w:rsidR="003069B9" w:rsidRDefault="003069B9" w:rsidP="00445F9B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 за выполнение</w:t>
            </w:r>
          </w:p>
        </w:tc>
      </w:tr>
      <w:tr w:rsidR="003069B9" w:rsidTr="008564D0">
        <w:tc>
          <w:tcPr>
            <w:tcW w:w="3190" w:type="dxa"/>
          </w:tcPr>
          <w:p w:rsidR="003069B9" w:rsidRDefault="003069B9" w:rsidP="00445F9B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90" w:type="dxa"/>
          </w:tcPr>
          <w:p w:rsidR="003069B9" w:rsidRDefault="003069B9" w:rsidP="00445F9B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:rsidR="003069B9" w:rsidRDefault="003069B9" w:rsidP="00445F9B">
            <w:p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069B9" w:rsidTr="008564D0">
        <w:tc>
          <w:tcPr>
            <w:tcW w:w="3190" w:type="dxa"/>
          </w:tcPr>
          <w:p w:rsidR="003069B9" w:rsidRDefault="003069B9" w:rsidP="008564D0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Осуществление контроля и принятие мер по недопущению выжигания сухой  растительности и стерни вблизи стен леса и лесополос</w:t>
            </w:r>
          </w:p>
        </w:tc>
        <w:tc>
          <w:tcPr>
            <w:tcW w:w="3190" w:type="dxa"/>
          </w:tcPr>
          <w:p w:rsidR="003069B9" w:rsidRDefault="003069B9" w:rsidP="008564D0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3069B9" w:rsidRDefault="003069B9" w:rsidP="008564D0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АСП Табынский сельсовет</w:t>
            </w:r>
          </w:p>
        </w:tc>
      </w:tr>
      <w:tr w:rsidR="003069B9" w:rsidTr="008564D0">
        <w:tc>
          <w:tcPr>
            <w:tcW w:w="3190" w:type="dxa"/>
          </w:tcPr>
          <w:p w:rsidR="003069B9" w:rsidRDefault="003069B9" w:rsidP="008564D0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Устройство противопожарных барьеров, разрывов минерализованных полос</w:t>
            </w:r>
          </w:p>
        </w:tc>
        <w:tc>
          <w:tcPr>
            <w:tcW w:w="3190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АСП Табынский сельсовет</w:t>
            </w:r>
          </w:p>
        </w:tc>
      </w:tr>
      <w:tr w:rsidR="003069B9" w:rsidTr="00D001EF">
        <w:trPr>
          <w:trHeight w:val="141"/>
        </w:trPr>
        <w:tc>
          <w:tcPr>
            <w:tcW w:w="3190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Уход за  противопожарными барьерами, разрывами минерализованных полос</w:t>
            </w:r>
          </w:p>
        </w:tc>
        <w:tc>
          <w:tcPr>
            <w:tcW w:w="3190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АСП Табынский сельсовет</w:t>
            </w:r>
          </w:p>
        </w:tc>
      </w:tr>
      <w:tr w:rsidR="003069B9" w:rsidTr="008564D0">
        <w:tc>
          <w:tcPr>
            <w:tcW w:w="3190" w:type="dxa"/>
          </w:tcPr>
          <w:p w:rsidR="003069B9" w:rsidRDefault="003069B9" w:rsidP="008564D0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Изготовление и установление наглядной агитации (витрины, аншлаги)</w:t>
            </w:r>
          </w:p>
        </w:tc>
        <w:tc>
          <w:tcPr>
            <w:tcW w:w="3190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АСП Табынский сельсовет</w:t>
            </w:r>
          </w:p>
        </w:tc>
      </w:tr>
      <w:tr w:rsidR="003069B9" w:rsidTr="008564D0">
        <w:tc>
          <w:tcPr>
            <w:tcW w:w="3190" w:type="dxa"/>
          </w:tcPr>
          <w:p w:rsidR="003069B9" w:rsidRDefault="003069B9" w:rsidP="008564D0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Выпуск и распространение листовок, памяток, буклетов</w:t>
            </w:r>
          </w:p>
        </w:tc>
        <w:tc>
          <w:tcPr>
            <w:tcW w:w="3190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Пожароопасный сезон</w:t>
            </w:r>
          </w:p>
        </w:tc>
        <w:tc>
          <w:tcPr>
            <w:tcW w:w="3191" w:type="dxa"/>
          </w:tcPr>
          <w:p w:rsidR="003069B9" w:rsidRDefault="003069B9" w:rsidP="0032311F">
            <w:pPr>
              <w:tabs>
                <w:tab w:val="left" w:pos="2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АСП Табынский сельсовет</w:t>
            </w:r>
          </w:p>
        </w:tc>
      </w:tr>
    </w:tbl>
    <w:p w:rsidR="003069B9" w:rsidRPr="008564D0" w:rsidRDefault="003069B9" w:rsidP="00D001EF">
      <w:pPr>
        <w:tabs>
          <w:tab w:val="left" w:pos="225"/>
          <w:tab w:val="left" w:pos="7815"/>
        </w:tabs>
        <w:rPr>
          <w:sz w:val="28"/>
          <w:szCs w:val="28"/>
        </w:rPr>
      </w:pPr>
      <w:r>
        <w:rPr>
          <w:sz w:val="28"/>
          <w:szCs w:val="28"/>
        </w:rPr>
        <w:t>Управделами АСП Табынский сельсовет:                             Л.Р. Воробьева</w:t>
      </w:r>
    </w:p>
    <w:sectPr w:rsidR="003069B9" w:rsidRPr="008564D0" w:rsidSect="005B74F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0087"/>
    <w:multiLevelType w:val="hybridMultilevel"/>
    <w:tmpl w:val="BC9661CC"/>
    <w:lvl w:ilvl="0" w:tplc="DA50B53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54E7FF0"/>
    <w:multiLevelType w:val="hybridMultilevel"/>
    <w:tmpl w:val="2DF2E53C"/>
    <w:lvl w:ilvl="0" w:tplc="74E85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156C0E64"/>
    <w:multiLevelType w:val="hybridMultilevel"/>
    <w:tmpl w:val="322E82FC"/>
    <w:lvl w:ilvl="0" w:tplc="3A8A17B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1FF3D05"/>
    <w:multiLevelType w:val="hybridMultilevel"/>
    <w:tmpl w:val="8222E2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B637510"/>
    <w:multiLevelType w:val="hybridMultilevel"/>
    <w:tmpl w:val="A58A49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A0350B"/>
    <w:multiLevelType w:val="multilevel"/>
    <w:tmpl w:val="8678539E"/>
    <w:lvl w:ilvl="0">
      <w:start w:val="1"/>
      <w:numFmt w:val="decimal"/>
      <w:lvlText w:val="%1."/>
      <w:lvlJc w:val="left"/>
      <w:pPr>
        <w:ind w:left="1654" w:hanging="945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31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2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56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8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17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91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429" w:hanging="2160"/>
      </w:pPr>
      <w:rPr>
        <w:rFonts w:cs="Times New Roman" w:hint="default"/>
      </w:rPr>
    </w:lvl>
  </w:abstractNum>
  <w:abstractNum w:abstractNumId="6">
    <w:nsid w:val="51946E56"/>
    <w:multiLevelType w:val="hybridMultilevel"/>
    <w:tmpl w:val="DABE55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5F1566B"/>
    <w:multiLevelType w:val="hybridMultilevel"/>
    <w:tmpl w:val="044C1CBE"/>
    <w:lvl w:ilvl="0" w:tplc="7FE6F7E0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627027C4"/>
    <w:multiLevelType w:val="multilevel"/>
    <w:tmpl w:val="EA265E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3C9"/>
    <w:rsid w:val="000068C4"/>
    <w:rsid w:val="00027207"/>
    <w:rsid w:val="000640DA"/>
    <w:rsid w:val="00084747"/>
    <w:rsid w:val="00095515"/>
    <w:rsid w:val="000F5A38"/>
    <w:rsid w:val="001163E6"/>
    <w:rsid w:val="00126459"/>
    <w:rsid w:val="001A70D8"/>
    <w:rsid w:val="001E59A9"/>
    <w:rsid w:val="001E6066"/>
    <w:rsid w:val="001F480A"/>
    <w:rsid w:val="00234CDB"/>
    <w:rsid w:val="00235FD2"/>
    <w:rsid w:val="0025403F"/>
    <w:rsid w:val="00255F78"/>
    <w:rsid w:val="00295B58"/>
    <w:rsid w:val="002E4AA1"/>
    <w:rsid w:val="003069B9"/>
    <w:rsid w:val="0032311F"/>
    <w:rsid w:val="00345559"/>
    <w:rsid w:val="003B525E"/>
    <w:rsid w:val="00401BC6"/>
    <w:rsid w:val="00406F48"/>
    <w:rsid w:val="00443680"/>
    <w:rsid w:val="00445F9B"/>
    <w:rsid w:val="004719C7"/>
    <w:rsid w:val="00483F69"/>
    <w:rsid w:val="00486173"/>
    <w:rsid w:val="004A1FDC"/>
    <w:rsid w:val="00552868"/>
    <w:rsid w:val="005A7BB3"/>
    <w:rsid w:val="005B265C"/>
    <w:rsid w:val="005B74FB"/>
    <w:rsid w:val="005D3BA4"/>
    <w:rsid w:val="005D52D5"/>
    <w:rsid w:val="005F311A"/>
    <w:rsid w:val="005F5A1D"/>
    <w:rsid w:val="00696372"/>
    <w:rsid w:val="006E1FF0"/>
    <w:rsid w:val="006E7DDD"/>
    <w:rsid w:val="00736C98"/>
    <w:rsid w:val="00756C34"/>
    <w:rsid w:val="00767F75"/>
    <w:rsid w:val="0077460B"/>
    <w:rsid w:val="007D7423"/>
    <w:rsid w:val="007E4632"/>
    <w:rsid w:val="008267A1"/>
    <w:rsid w:val="00847B62"/>
    <w:rsid w:val="008564D0"/>
    <w:rsid w:val="00883611"/>
    <w:rsid w:val="008B23D2"/>
    <w:rsid w:val="00913FD8"/>
    <w:rsid w:val="00925BEF"/>
    <w:rsid w:val="00935474"/>
    <w:rsid w:val="00937B5D"/>
    <w:rsid w:val="00944A07"/>
    <w:rsid w:val="00992B7F"/>
    <w:rsid w:val="009A164B"/>
    <w:rsid w:val="009B2D57"/>
    <w:rsid w:val="009E03C9"/>
    <w:rsid w:val="00A069E6"/>
    <w:rsid w:val="00A5368D"/>
    <w:rsid w:val="00AA0499"/>
    <w:rsid w:val="00AC07AE"/>
    <w:rsid w:val="00BE334E"/>
    <w:rsid w:val="00C05165"/>
    <w:rsid w:val="00C42DEE"/>
    <w:rsid w:val="00C96758"/>
    <w:rsid w:val="00CA2B66"/>
    <w:rsid w:val="00CD5BCF"/>
    <w:rsid w:val="00CE182B"/>
    <w:rsid w:val="00CE75B0"/>
    <w:rsid w:val="00D001EF"/>
    <w:rsid w:val="00D01284"/>
    <w:rsid w:val="00D27D45"/>
    <w:rsid w:val="00D44D97"/>
    <w:rsid w:val="00D62021"/>
    <w:rsid w:val="00E513AE"/>
    <w:rsid w:val="00E655C6"/>
    <w:rsid w:val="00EA246A"/>
    <w:rsid w:val="00F245D4"/>
    <w:rsid w:val="00F45434"/>
    <w:rsid w:val="00F65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3C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474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03C9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link w:val="Heading3Char"/>
    <w:uiPriority w:val="99"/>
    <w:qFormat/>
    <w:rsid w:val="0008474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474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E03C9"/>
    <w:rPr>
      <w:rFonts w:ascii="Times New Roman" w:hAnsi="Times New Roman" w:cs="Times New Roman"/>
      <w:b/>
      <w:sz w:val="20"/>
      <w:szCs w:val="20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8474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99"/>
    <w:qFormat/>
    <w:rsid w:val="0008474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084747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0847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9E03C9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E03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03C9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locked/>
    <w:rsid w:val="008564D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125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9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123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9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350</TotalTime>
  <Pages>4</Pages>
  <Words>837</Words>
  <Characters>4774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zemlya</dc:creator>
  <cp:keywords/>
  <dc:description/>
  <cp:lastModifiedBy>user</cp:lastModifiedBy>
  <cp:revision>35</cp:revision>
  <cp:lastPrinted>2020-12-17T10:42:00Z</cp:lastPrinted>
  <dcterms:created xsi:type="dcterms:W3CDTF">2016-06-08T11:03:00Z</dcterms:created>
  <dcterms:modified xsi:type="dcterms:W3CDTF">2020-12-17T10:43:00Z</dcterms:modified>
</cp:coreProperties>
</file>